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D7D1D3" w14:textId="77777777" w:rsidR="00110290" w:rsidRPr="00BC2757" w:rsidRDefault="00D36F11" w:rsidP="00110290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BC2757"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  <w:t>Clitheroe u3a</w:t>
      </w:r>
    </w:p>
    <w:p w14:paraId="3B9968B7" w14:textId="77777777" w:rsidR="00D36F11" w:rsidRPr="00BC2757" w:rsidRDefault="00D36F11" w:rsidP="00110290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</w:pPr>
      <w:r w:rsidRPr="00BC2757"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  <w:t>Equipment</w:t>
      </w:r>
      <w:r w:rsidR="00110290" w:rsidRPr="00BC2757"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  <w:t xml:space="preserve">/Item(s) </w:t>
      </w:r>
      <w:r w:rsidRPr="00BC2757">
        <w:rPr>
          <w:rFonts w:eastAsia="Times New Roman" w:cs="Arial"/>
          <w:b/>
          <w:bCs/>
          <w:kern w:val="0"/>
          <w:sz w:val="24"/>
          <w:szCs w:val="24"/>
          <w:lang w:eastAsia="en-GB"/>
          <w14:ligatures w14:val="none"/>
        </w:rPr>
        <w:t>Purchase Request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17249" w:rsidRPr="00BC2757" w14:paraId="74221FC7" w14:textId="77777777" w:rsidTr="00E17249">
        <w:tc>
          <w:tcPr>
            <w:tcW w:w="9016" w:type="dxa"/>
          </w:tcPr>
          <w:p w14:paraId="0752FEE3" w14:textId="77777777" w:rsidR="00E17249" w:rsidRDefault="00E17249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Submitted by:</w:t>
            </w:r>
          </w:p>
          <w:p w14:paraId="16090C1B" w14:textId="77777777" w:rsidR="00871B36" w:rsidRPr="00BC2757" w:rsidRDefault="00871B36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17249" w:rsidRPr="00BC2757" w14:paraId="6F369830" w14:textId="77777777" w:rsidTr="00E17249">
        <w:tc>
          <w:tcPr>
            <w:tcW w:w="9016" w:type="dxa"/>
          </w:tcPr>
          <w:p w14:paraId="5C2A096E" w14:textId="77777777" w:rsidR="00E17249" w:rsidRDefault="00E17249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Date</w:t>
            </w:r>
            <w:r w:rsidR="008021BE"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:</w:t>
            </w:r>
          </w:p>
          <w:p w14:paraId="53B8AFA1" w14:textId="77777777" w:rsidR="00871B36" w:rsidRPr="00BC2757" w:rsidRDefault="00871B36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17249" w:rsidRPr="00BC2757" w14:paraId="6B1FEB83" w14:textId="77777777" w:rsidTr="00E17249">
        <w:tc>
          <w:tcPr>
            <w:tcW w:w="9016" w:type="dxa"/>
          </w:tcPr>
          <w:p w14:paraId="1C796E70" w14:textId="77777777" w:rsidR="00E17249" w:rsidRPr="008C4C3E" w:rsidRDefault="008021BE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8C4C3E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Equipment Requested</w:t>
            </w:r>
            <w:r w:rsidR="008C4C3E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:</w:t>
            </w:r>
          </w:p>
          <w:p w14:paraId="798E820B" w14:textId="77777777" w:rsidR="008C4C3E" w:rsidRPr="00BC2757" w:rsidRDefault="008C4C3E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17249" w:rsidRPr="00BC2757" w14:paraId="7503A315" w14:textId="77777777" w:rsidTr="00E17249">
        <w:tc>
          <w:tcPr>
            <w:tcW w:w="9016" w:type="dxa"/>
          </w:tcPr>
          <w:p w14:paraId="429AE2AC" w14:textId="77777777" w:rsidR="00E17249" w:rsidRDefault="008021BE" w:rsidP="00871B3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Total Estimated Cost: £</w:t>
            </w:r>
          </w:p>
          <w:p w14:paraId="4AF6B17B" w14:textId="77777777" w:rsidR="00871B36" w:rsidRPr="00BC2757" w:rsidRDefault="00871B36" w:rsidP="00871B3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E17249" w:rsidRPr="00BC2757" w14:paraId="3B28FAC7" w14:textId="77777777" w:rsidTr="00E17249">
        <w:tc>
          <w:tcPr>
            <w:tcW w:w="9016" w:type="dxa"/>
          </w:tcPr>
          <w:p w14:paraId="27944FF2" w14:textId="77777777" w:rsidR="00E17249" w:rsidRDefault="008021BE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Details of quotes/prices obtained</w:t>
            </w:r>
          </w:p>
          <w:p w14:paraId="7FCBBF5E" w14:textId="77777777" w:rsidR="00522056" w:rsidRDefault="00522056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6796BCA" w14:textId="77777777" w:rsidR="00522056" w:rsidRPr="00BC2757" w:rsidRDefault="00522056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:rsidRPr="00BC2757" w14:paraId="75CE1742" w14:textId="77777777" w:rsidTr="00E17249">
        <w:tc>
          <w:tcPr>
            <w:tcW w:w="9016" w:type="dxa"/>
          </w:tcPr>
          <w:p w14:paraId="2E296854" w14:textId="77777777" w:rsidR="009B7D34" w:rsidRDefault="009B7D34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2601E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Purpose of Purchase</w:t>
            </w:r>
            <w:r w:rsidR="0062601E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 xml:space="preserve">: </w:t>
            </w: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Please explain why the equipment is required:</w:t>
            </w:r>
          </w:p>
          <w:p w14:paraId="059435A9" w14:textId="77777777" w:rsidR="00BC2757" w:rsidRDefault="00BC2757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1DB5163" w14:textId="77777777" w:rsidR="00BC2757" w:rsidRPr="00BC2757" w:rsidRDefault="00BC2757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:rsidRPr="00BC2757" w14:paraId="21755372" w14:textId="77777777" w:rsidTr="00E17249">
        <w:tc>
          <w:tcPr>
            <w:tcW w:w="9016" w:type="dxa"/>
          </w:tcPr>
          <w:p w14:paraId="7E5F2613" w14:textId="77777777" w:rsidR="009B7D34" w:rsidRDefault="009B7D34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How will this equipment support organisational activities or improve operations?</w:t>
            </w:r>
          </w:p>
          <w:p w14:paraId="2344A4B6" w14:textId="77777777" w:rsidR="00BC2757" w:rsidRDefault="00BC2757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B6F8CB2" w14:textId="77777777" w:rsidR="00BC2757" w:rsidRPr="00BC2757" w:rsidRDefault="00BC2757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:rsidRPr="00BC2757" w14:paraId="57D4F75D" w14:textId="77777777" w:rsidTr="00E17249">
        <w:tc>
          <w:tcPr>
            <w:tcW w:w="9016" w:type="dxa"/>
          </w:tcPr>
          <w:p w14:paraId="2D0EFA88" w14:textId="77777777" w:rsidR="009B7D34" w:rsidRDefault="009B7D34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What alternatives have been considered and reasons discounted</w:t>
            </w:r>
          </w:p>
          <w:p w14:paraId="32ADFD23" w14:textId="77777777" w:rsidR="00BC2757" w:rsidRPr="00BC2757" w:rsidRDefault="00BC2757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:rsidRPr="00BC2757" w14:paraId="40E32231" w14:textId="77777777" w:rsidTr="00E17249">
        <w:tc>
          <w:tcPr>
            <w:tcW w:w="9016" w:type="dxa"/>
          </w:tcPr>
          <w:p w14:paraId="202287D9" w14:textId="77777777" w:rsidR="00EA073E" w:rsidRPr="00BC2757" w:rsidRDefault="00EA073E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2601E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Current Equipment Status:</w:t>
            </w:r>
            <w:r w:rsidR="0062601E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 xml:space="preserve"> </w:t>
            </w: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Does Clitheroe u3a currently have equipment that this will replace?</w:t>
            </w:r>
            <w:r w:rsidR="0062601E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Yes /  No</w:t>
            </w:r>
          </w:p>
          <w:p w14:paraId="67C25A3C" w14:textId="77777777" w:rsidR="00EA073E" w:rsidRDefault="00EA073E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If yes, please describe the issues or limitations: (e.g., outdated, unreliable, incompatible, no longer fit for purpose, cannot be repaired)</w:t>
            </w:r>
          </w:p>
          <w:p w14:paraId="260C97CD" w14:textId="77777777" w:rsidR="00760FBC" w:rsidRPr="00BC2757" w:rsidRDefault="00760FBC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4C284B72" w14:textId="77777777" w:rsidR="00EA073E" w:rsidRPr="00BC2757" w:rsidRDefault="00EA073E" w:rsidP="008021B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62601E" w:rsidRPr="00BC2757" w14:paraId="2F547A3A" w14:textId="77777777" w:rsidTr="00E17249">
        <w:tc>
          <w:tcPr>
            <w:tcW w:w="9016" w:type="dxa"/>
          </w:tcPr>
          <w:p w14:paraId="64A37A1B" w14:textId="77777777" w:rsidR="0062601E" w:rsidRDefault="006937D1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6937D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Do we need to take </w:t>
            </w: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professional or other </w:t>
            </w:r>
            <w:r w:rsidRPr="006937D1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advice before</w:t>
            </w: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proceeding?</w:t>
            </w:r>
            <w:r w:rsidR="003D2D8C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If so who from?</w:t>
            </w:r>
          </w:p>
          <w:p w14:paraId="6E904282" w14:textId="77777777" w:rsidR="006937D1" w:rsidRPr="00BC2757" w:rsidRDefault="006937D1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Yes/ No</w:t>
            </w:r>
          </w:p>
        </w:tc>
      </w:tr>
      <w:tr w:rsidR="009B7D34" w:rsidRPr="00BC2757" w14:paraId="601ABCA9" w14:textId="77777777" w:rsidTr="00E17249">
        <w:tc>
          <w:tcPr>
            <w:tcW w:w="9016" w:type="dxa"/>
          </w:tcPr>
          <w:p w14:paraId="56E1C66E" w14:textId="77777777" w:rsidR="00EA073E" w:rsidRPr="003D2D8C" w:rsidRDefault="00EA073E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3D2D8C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lastRenderedPageBreak/>
              <w:t>Storage and Use:</w:t>
            </w:r>
          </w:p>
          <w:p w14:paraId="2E864F1E" w14:textId="77777777" w:rsidR="009B7D34" w:rsidRDefault="00EA073E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Who will hold the equipment/ item(s)</w:t>
            </w:r>
          </w:p>
          <w:p w14:paraId="7195ED9D" w14:textId="77777777" w:rsidR="003D2D8C" w:rsidRPr="00BC2757" w:rsidRDefault="003D2D8C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1FC99753" w14:textId="77777777" w:rsidR="00E80A3A" w:rsidRDefault="00E80A3A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Who will use the equipment/ item(s)</w:t>
            </w:r>
          </w:p>
          <w:p w14:paraId="13BF053A" w14:textId="77777777" w:rsidR="00522056" w:rsidRDefault="00522056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  <w:p w14:paraId="22382CC8" w14:textId="77777777" w:rsidR="003D2D8C" w:rsidRPr="00BC2757" w:rsidRDefault="003D2D8C" w:rsidP="00EA073E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:rsidRPr="00BC2757" w14:paraId="2D26A36F" w14:textId="77777777" w:rsidTr="00E17249">
        <w:tc>
          <w:tcPr>
            <w:tcW w:w="9016" w:type="dxa"/>
          </w:tcPr>
          <w:p w14:paraId="7CC48E96" w14:textId="77777777" w:rsidR="00BC2757" w:rsidRPr="00522056" w:rsidRDefault="00BC2757" w:rsidP="00BC2757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522056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Funding &amp; Approval:</w:t>
            </w:r>
          </w:p>
          <w:p w14:paraId="1B9EFF9D" w14:textId="77777777" w:rsidR="00BC2757" w:rsidRPr="00BC2757" w:rsidRDefault="00BC2757" w:rsidP="00BC2757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BC2757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Preferred purchase timeframe: </w:t>
            </w:r>
          </w:p>
          <w:p w14:paraId="3DC0EBE6" w14:textId="77777777" w:rsidR="009B7D34" w:rsidRPr="00BC2757" w:rsidRDefault="009B7D34" w:rsidP="00BC2757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14:paraId="304237B2" w14:textId="77777777" w:rsidTr="00E17249">
        <w:tc>
          <w:tcPr>
            <w:tcW w:w="9016" w:type="dxa"/>
          </w:tcPr>
          <w:p w14:paraId="3E589ABD" w14:textId="77777777" w:rsidR="00522056" w:rsidRPr="00522056" w:rsidRDefault="0052205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522056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Authorisation:</w:t>
            </w:r>
          </w:p>
          <w:p w14:paraId="68350E16" w14:textId="77777777" w:rsidR="00522056" w:rsidRDefault="0052205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2056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Treasurer </w:t>
            </w:r>
          </w:p>
          <w:p w14:paraId="566A627E" w14:textId="77777777" w:rsidR="009B7D34" w:rsidRDefault="0052205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</w:t>
            </w:r>
            <w:r w:rsidRPr="00522056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lus one </w:t>
            </w: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Committee member </w:t>
            </w:r>
          </w:p>
          <w:p w14:paraId="4A516951" w14:textId="77777777" w:rsidR="00522056" w:rsidRPr="00522056" w:rsidRDefault="0052205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9B7D34" w14:paraId="7A7CC716" w14:textId="77777777" w:rsidTr="00E17249">
        <w:tc>
          <w:tcPr>
            <w:tcW w:w="9016" w:type="dxa"/>
          </w:tcPr>
          <w:p w14:paraId="775F7762" w14:textId="77777777" w:rsidR="00522056" w:rsidRPr="00522056" w:rsidRDefault="0052205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 w:rsidRPr="00522056"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After purchase:</w:t>
            </w:r>
          </w:p>
          <w:p w14:paraId="2473F4FF" w14:textId="77777777" w:rsidR="0042441C" w:rsidRDefault="0042441C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Registered on Equipment and Asset Register:</w:t>
            </w:r>
          </w:p>
          <w:p w14:paraId="0F8AA0FF" w14:textId="77777777" w:rsidR="009B7D34" w:rsidRDefault="0052205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522056"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Serial Number/ Identification</w:t>
            </w:r>
          </w:p>
          <w:p w14:paraId="544F1F9E" w14:textId="77777777" w:rsidR="00871B36" w:rsidRPr="00522056" w:rsidRDefault="00871B36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FA11CC" w14:paraId="79170167" w14:textId="77777777" w:rsidTr="00E17249">
        <w:tc>
          <w:tcPr>
            <w:tcW w:w="9016" w:type="dxa"/>
          </w:tcPr>
          <w:p w14:paraId="1FEE9D44" w14:textId="77777777" w:rsidR="00FA11CC" w:rsidRDefault="00FA11CC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  <w:t>Notes:</w:t>
            </w:r>
          </w:p>
          <w:p w14:paraId="2014005D" w14:textId="77777777" w:rsidR="00FA11CC" w:rsidRDefault="00FA11CC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</w:p>
          <w:p w14:paraId="3A5EAE47" w14:textId="77777777" w:rsidR="00FA11CC" w:rsidRDefault="00FA11CC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</w:p>
          <w:p w14:paraId="5D50A000" w14:textId="77777777" w:rsidR="00FA11CC" w:rsidRPr="00522056" w:rsidRDefault="00FA11CC" w:rsidP="00522056">
            <w:pPr>
              <w:spacing w:before="100" w:beforeAutospacing="1" w:after="100" w:afterAutospacing="1"/>
              <w:outlineLvl w:val="1"/>
              <w:rPr>
                <w:rFonts w:eastAsia="Times New Roman" w:cs="Arial"/>
                <w:b/>
                <w:bCs/>
                <w:kern w:val="0"/>
                <w:sz w:val="24"/>
                <w:szCs w:val="24"/>
                <w:u w:val="single"/>
                <w:lang w:eastAsia="en-GB"/>
                <w14:ligatures w14:val="none"/>
              </w:rPr>
            </w:pPr>
          </w:p>
        </w:tc>
      </w:tr>
    </w:tbl>
    <w:p w14:paraId="029DD1B8" w14:textId="77777777" w:rsidR="00C115B1" w:rsidRPr="00110290" w:rsidRDefault="00C115B1" w:rsidP="00C115B1">
      <w:pPr>
        <w:spacing w:before="100" w:beforeAutospacing="1" w:after="100" w:afterAutospacing="1" w:line="240" w:lineRule="auto"/>
        <w:ind w:right="521"/>
        <w:rPr>
          <w:rFonts w:eastAsia="Times New Roman" w:cs="Arial"/>
          <w:b/>
          <w:bCs/>
          <w:kern w:val="0"/>
          <w:sz w:val="28"/>
          <w:szCs w:val="28"/>
          <w:lang w:eastAsia="en-GB"/>
          <w14:ligatures w14:val="none"/>
        </w:rPr>
      </w:pPr>
    </w:p>
    <w:p w14:paraId="7B8338B6" w14:textId="77777777" w:rsidR="00110290" w:rsidRPr="00110290" w:rsidRDefault="00110290" w:rsidP="002A67C7">
      <w:pPr>
        <w:spacing w:before="100" w:beforeAutospacing="1" w:after="100" w:afterAutospacing="1" w:line="240" w:lineRule="auto"/>
        <w:ind w:right="379"/>
        <w:rPr>
          <w:rFonts w:eastAsia="Times New Roman" w:cs="Arial"/>
          <w:b/>
          <w:bCs/>
          <w:kern w:val="0"/>
          <w:sz w:val="28"/>
          <w:szCs w:val="28"/>
          <w:lang w:eastAsia="en-GB"/>
          <w14:ligatures w14:val="none"/>
        </w:rPr>
      </w:pPr>
    </w:p>
    <w:sectPr w:rsidR="00110290" w:rsidRPr="00110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1521B6"/>
    <w:multiLevelType w:val="hybridMultilevel"/>
    <w:tmpl w:val="DB1A26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C43E6"/>
    <w:multiLevelType w:val="hybridMultilevel"/>
    <w:tmpl w:val="60369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D0E08"/>
    <w:multiLevelType w:val="multilevel"/>
    <w:tmpl w:val="1208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904943">
    <w:abstractNumId w:val="2"/>
  </w:num>
  <w:num w:numId="2" w16cid:durableId="904030070">
    <w:abstractNumId w:val="0"/>
  </w:num>
  <w:num w:numId="3" w16cid:durableId="19877837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7E"/>
    <w:rsid w:val="0000727E"/>
    <w:rsid w:val="00110290"/>
    <w:rsid w:val="001479F3"/>
    <w:rsid w:val="00170ECE"/>
    <w:rsid w:val="001940CE"/>
    <w:rsid w:val="00214075"/>
    <w:rsid w:val="0024530A"/>
    <w:rsid w:val="00247257"/>
    <w:rsid w:val="002A67C7"/>
    <w:rsid w:val="0030068E"/>
    <w:rsid w:val="0031561C"/>
    <w:rsid w:val="003D2D8C"/>
    <w:rsid w:val="003F14A2"/>
    <w:rsid w:val="0042441C"/>
    <w:rsid w:val="004D0BA9"/>
    <w:rsid w:val="004F2972"/>
    <w:rsid w:val="00522056"/>
    <w:rsid w:val="00544DB7"/>
    <w:rsid w:val="0062601E"/>
    <w:rsid w:val="006937D1"/>
    <w:rsid w:val="006B6F3B"/>
    <w:rsid w:val="006E4E7D"/>
    <w:rsid w:val="00706B8C"/>
    <w:rsid w:val="00721AE8"/>
    <w:rsid w:val="00751D28"/>
    <w:rsid w:val="00760FBC"/>
    <w:rsid w:val="007B2E65"/>
    <w:rsid w:val="007E3744"/>
    <w:rsid w:val="008021BE"/>
    <w:rsid w:val="00851E54"/>
    <w:rsid w:val="00871B36"/>
    <w:rsid w:val="008C4C3E"/>
    <w:rsid w:val="00921E51"/>
    <w:rsid w:val="009B7D34"/>
    <w:rsid w:val="00AA2970"/>
    <w:rsid w:val="00AD4C08"/>
    <w:rsid w:val="00B47644"/>
    <w:rsid w:val="00BC2757"/>
    <w:rsid w:val="00C067EE"/>
    <w:rsid w:val="00C115B1"/>
    <w:rsid w:val="00CA5CFA"/>
    <w:rsid w:val="00D36F11"/>
    <w:rsid w:val="00DF0FFC"/>
    <w:rsid w:val="00E17249"/>
    <w:rsid w:val="00E279EA"/>
    <w:rsid w:val="00E36326"/>
    <w:rsid w:val="00E726EE"/>
    <w:rsid w:val="00E7291A"/>
    <w:rsid w:val="00E80A3A"/>
    <w:rsid w:val="00EA073E"/>
    <w:rsid w:val="00EF650D"/>
    <w:rsid w:val="00F37706"/>
    <w:rsid w:val="00F4423C"/>
    <w:rsid w:val="00F9133A"/>
    <w:rsid w:val="00FA11CC"/>
    <w:rsid w:val="00FC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757D"/>
  <w15:chartTrackingRefBased/>
  <w15:docId w15:val="{86B4BE25-B118-A641-8EB9-D392A23A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7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ranktaylor/Library/Containers/com.apple.mail/Data/Library/Mail%20Downloads/589958EA-77DE-4860-9194-E03EF78AB08E/Equipment%20Item%20Purchase%20Form%202609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2F168-83B8-41B4-879F-E37E97384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Equipment Item Purchase Form 260910.dotx</Template>
  <TotalTime>1</TotalTime>
  <Pages>2</Pages>
  <Words>174</Words>
  <Characters>856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Taylor</cp:lastModifiedBy>
  <cp:revision>1</cp:revision>
  <dcterms:created xsi:type="dcterms:W3CDTF">2026-09-23T16:52:00Z</dcterms:created>
  <dcterms:modified xsi:type="dcterms:W3CDTF">2026-09-23T16:53:00Z</dcterms:modified>
</cp:coreProperties>
</file>