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7EE572" w14:textId="77777777" w:rsidR="00D63C28" w:rsidRDefault="00937AFB" w:rsidP="00AE5DE4">
      <w:pPr>
        <w:spacing w:after="0"/>
        <w:ind w:left="720" w:firstLine="720"/>
        <w:jc w:val="center"/>
        <w:rPr>
          <w:b/>
          <w:color w:val="273583"/>
          <w:sz w:val="5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0E3D1C7" wp14:editId="2EF37DB6">
                <wp:simplePos x="0" y="0"/>
                <wp:positionH relativeFrom="column">
                  <wp:posOffset>3</wp:posOffset>
                </wp:positionH>
                <wp:positionV relativeFrom="paragraph">
                  <wp:posOffset>-27577</wp:posOffset>
                </wp:positionV>
                <wp:extent cx="1892628" cy="591871"/>
                <wp:effectExtent l="0" t="0" r="0" b="0"/>
                <wp:wrapSquare wrapText="bothSides"/>
                <wp:docPr id="3890" name="Group 38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2628" cy="591871"/>
                          <a:chOff x="0" y="0"/>
                          <a:chExt cx="1892628" cy="591871"/>
                        </a:xfrm>
                      </wpg:grpSpPr>
                      <wps:wsp>
                        <wps:cNvPr id="218" name="Shape 218"/>
                        <wps:cNvSpPr/>
                        <wps:spPr>
                          <a:xfrm>
                            <a:off x="902015" y="178296"/>
                            <a:ext cx="206775" cy="41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775" h="413550">
                                <a:moveTo>
                                  <a:pt x="206756" y="0"/>
                                </a:moveTo>
                                <a:lnTo>
                                  <a:pt x="206775" y="3"/>
                                </a:lnTo>
                                <a:lnTo>
                                  <a:pt x="206775" y="102175"/>
                                </a:lnTo>
                                <a:lnTo>
                                  <a:pt x="206756" y="102172"/>
                                </a:lnTo>
                                <a:cubicBezTo>
                                  <a:pt x="148984" y="102172"/>
                                  <a:pt x="102171" y="149022"/>
                                  <a:pt x="102171" y="206794"/>
                                </a:cubicBezTo>
                                <a:cubicBezTo>
                                  <a:pt x="102171" y="264566"/>
                                  <a:pt x="148984" y="311379"/>
                                  <a:pt x="206756" y="311379"/>
                                </a:cubicBezTo>
                                <a:lnTo>
                                  <a:pt x="206775" y="311375"/>
                                </a:lnTo>
                                <a:lnTo>
                                  <a:pt x="206775" y="413547"/>
                                </a:lnTo>
                                <a:lnTo>
                                  <a:pt x="206756" y="413550"/>
                                </a:lnTo>
                                <a:cubicBezTo>
                                  <a:pt x="92570" y="413550"/>
                                  <a:pt x="0" y="320980"/>
                                  <a:pt x="0" y="206794"/>
                                </a:cubicBezTo>
                                <a:cubicBezTo>
                                  <a:pt x="0" y="92570"/>
                                  <a:pt x="92570" y="0"/>
                                  <a:pt x="2067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1108790" y="178298"/>
                            <a:ext cx="206775" cy="413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775" h="413545">
                                <a:moveTo>
                                  <a:pt x="0" y="0"/>
                                </a:moveTo>
                                <a:lnTo>
                                  <a:pt x="55097" y="7454"/>
                                </a:lnTo>
                                <a:cubicBezTo>
                                  <a:pt x="72641" y="12310"/>
                                  <a:pt x="89249" y="19422"/>
                                  <a:pt x="104604" y="28445"/>
                                </a:cubicBezTo>
                                <a:lnTo>
                                  <a:pt x="104604" y="4608"/>
                                </a:lnTo>
                                <a:lnTo>
                                  <a:pt x="206775" y="4608"/>
                                </a:lnTo>
                                <a:lnTo>
                                  <a:pt x="206775" y="408950"/>
                                </a:lnTo>
                                <a:lnTo>
                                  <a:pt x="104604" y="408950"/>
                                </a:lnTo>
                                <a:lnTo>
                                  <a:pt x="104604" y="385138"/>
                                </a:lnTo>
                                <a:cubicBezTo>
                                  <a:pt x="89249" y="394155"/>
                                  <a:pt x="72641" y="401257"/>
                                  <a:pt x="55097" y="406105"/>
                                </a:cubicBezTo>
                                <a:lnTo>
                                  <a:pt x="0" y="413545"/>
                                </a:lnTo>
                                <a:lnTo>
                                  <a:pt x="0" y="311372"/>
                                </a:lnTo>
                                <a:lnTo>
                                  <a:pt x="40701" y="303159"/>
                                </a:lnTo>
                                <a:cubicBezTo>
                                  <a:pt x="78250" y="287285"/>
                                  <a:pt x="104604" y="250121"/>
                                  <a:pt x="104604" y="206792"/>
                                </a:cubicBezTo>
                                <a:lnTo>
                                  <a:pt x="104604" y="206753"/>
                                </a:lnTo>
                                <a:cubicBezTo>
                                  <a:pt x="104604" y="163424"/>
                                  <a:pt x="78250" y="126260"/>
                                  <a:pt x="40701" y="110386"/>
                                </a:cubicBezTo>
                                <a:lnTo>
                                  <a:pt x="0" y="1021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0" y="182901"/>
                            <a:ext cx="41355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550" h="408940">
                                <a:moveTo>
                                  <a:pt x="0" y="0"/>
                                </a:moveTo>
                                <a:lnTo>
                                  <a:pt x="102172" y="0"/>
                                </a:lnTo>
                                <a:lnTo>
                                  <a:pt x="102172" y="202184"/>
                                </a:lnTo>
                                <a:cubicBezTo>
                                  <a:pt x="102172" y="259956"/>
                                  <a:pt x="148984" y="306769"/>
                                  <a:pt x="206756" y="306769"/>
                                </a:cubicBezTo>
                                <a:cubicBezTo>
                                  <a:pt x="264528" y="306769"/>
                                  <a:pt x="311379" y="259956"/>
                                  <a:pt x="311379" y="202184"/>
                                </a:cubicBezTo>
                                <a:lnTo>
                                  <a:pt x="311379" y="0"/>
                                </a:lnTo>
                                <a:lnTo>
                                  <a:pt x="413550" y="0"/>
                                </a:lnTo>
                                <a:lnTo>
                                  <a:pt x="413550" y="404343"/>
                                </a:lnTo>
                                <a:lnTo>
                                  <a:pt x="311379" y="404343"/>
                                </a:lnTo>
                                <a:lnTo>
                                  <a:pt x="311379" y="380530"/>
                                </a:lnTo>
                                <a:cubicBezTo>
                                  <a:pt x="280670" y="398564"/>
                                  <a:pt x="244945" y="408940"/>
                                  <a:pt x="206756" y="408940"/>
                                </a:cubicBezTo>
                                <a:cubicBezTo>
                                  <a:pt x="92570" y="408940"/>
                                  <a:pt x="0" y="316370"/>
                                  <a:pt x="0" y="2021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451001" y="0"/>
                            <a:ext cx="413550" cy="591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550" h="591871">
                                <a:moveTo>
                                  <a:pt x="32436" y="0"/>
                                </a:moveTo>
                                <a:lnTo>
                                  <a:pt x="394246" y="0"/>
                                </a:lnTo>
                                <a:lnTo>
                                  <a:pt x="394246" y="72657"/>
                                </a:lnTo>
                                <a:lnTo>
                                  <a:pt x="290690" y="196101"/>
                                </a:lnTo>
                                <a:cubicBezTo>
                                  <a:pt x="363055" y="228295"/>
                                  <a:pt x="413550" y="300749"/>
                                  <a:pt x="413550" y="385077"/>
                                </a:cubicBezTo>
                                <a:cubicBezTo>
                                  <a:pt x="413550" y="499262"/>
                                  <a:pt x="320980" y="591871"/>
                                  <a:pt x="206781" y="591871"/>
                                </a:cubicBezTo>
                                <a:cubicBezTo>
                                  <a:pt x="92570" y="591871"/>
                                  <a:pt x="0" y="499262"/>
                                  <a:pt x="0" y="385077"/>
                                </a:cubicBezTo>
                                <a:lnTo>
                                  <a:pt x="102171" y="385077"/>
                                </a:lnTo>
                                <a:cubicBezTo>
                                  <a:pt x="102171" y="442849"/>
                                  <a:pt x="149009" y="489699"/>
                                  <a:pt x="206781" y="489699"/>
                                </a:cubicBezTo>
                                <a:cubicBezTo>
                                  <a:pt x="264554" y="489699"/>
                                  <a:pt x="311379" y="442849"/>
                                  <a:pt x="311379" y="385077"/>
                                </a:cubicBezTo>
                                <a:cubicBezTo>
                                  <a:pt x="311379" y="327304"/>
                                  <a:pt x="264554" y="280454"/>
                                  <a:pt x="206781" y="280454"/>
                                </a:cubicBezTo>
                                <a:cubicBezTo>
                                  <a:pt x="199631" y="280454"/>
                                  <a:pt x="192672" y="281203"/>
                                  <a:pt x="185903" y="282550"/>
                                </a:cubicBezTo>
                                <a:lnTo>
                                  <a:pt x="137604" y="225006"/>
                                </a:lnTo>
                                <a:lnTo>
                                  <a:pt x="242773" y="99733"/>
                                </a:lnTo>
                                <a:lnTo>
                                  <a:pt x="32436" y="99733"/>
                                </a:lnTo>
                                <a:lnTo>
                                  <a:pt x="324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1438986" y="180943"/>
                            <a:ext cx="46571" cy="9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71" h="95448">
                                <a:moveTo>
                                  <a:pt x="46571" y="0"/>
                                </a:moveTo>
                                <a:lnTo>
                                  <a:pt x="46571" y="19251"/>
                                </a:lnTo>
                                <a:lnTo>
                                  <a:pt x="32283" y="23828"/>
                                </a:lnTo>
                                <a:cubicBezTo>
                                  <a:pt x="27838" y="27079"/>
                                  <a:pt x="25032" y="32045"/>
                                  <a:pt x="23812" y="38674"/>
                                </a:cubicBezTo>
                                <a:lnTo>
                                  <a:pt x="46571" y="38674"/>
                                </a:lnTo>
                                <a:lnTo>
                                  <a:pt x="46571" y="53432"/>
                                </a:lnTo>
                                <a:lnTo>
                                  <a:pt x="23419" y="53432"/>
                                </a:lnTo>
                                <a:cubicBezTo>
                                  <a:pt x="23901" y="60556"/>
                                  <a:pt x="26390" y="66157"/>
                                  <a:pt x="30899" y="70183"/>
                                </a:cubicBezTo>
                                <a:lnTo>
                                  <a:pt x="46571" y="76046"/>
                                </a:lnTo>
                                <a:lnTo>
                                  <a:pt x="46571" y="95448"/>
                                </a:lnTo>
                                <a:lnTo>
                                  <a:pt x="22873" y="89741"/>
                                </a:lnTo>
                                <a:cubicBezTo>
                                  <a:pt x="15722" y="85817"/>
                                  <a:pt x="10147" y="80267"/>
                                  <a:pt x="6083" y="73155"/>
                                </a:cubicBezTo>
                                <a:cubicBezTo>
                                  <a:pt x="2032" y="66030"/>
                                  <a:pt x="0" y="57788"/>
                                  <a:pt x="0" y="48441"/>
                                </a:cubicBezTo>
                                <a:cubicBezTo>
                                  <a:pt x="0" y="38966"/>
                                  <a:pt x="1994" y="30559"/>
                                  <a:pt x="5994" y="23180"/>
                                </a:cubicBezTo>
                                <a:cubicBezTo>
                                  <a:pt x="9982" y="15802"/>
                                  <a:pt x="15532" y="10061"/>
                                  <a:pt x="22580" y="5934"/>
                                </a:cubicBezTo>
                                <a:lnTo>
                                  <a:pt x="465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0" name="Shape 4200"/>
                        <wps:cNvSpPr/>
                        <wps:spPr>
                          <a:xfrm>
                            <a:off x="1401661" y="141614"/>
                            <a:ext cx="23622" cy="132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32778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3622" y="132778"/>
                                </a:lnTo>
                                <a:lnTo>
                                  <a:pt x="0" y="1327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1485557" y="245627"/>
                            <a:ext cx="43993" cy="30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3" h="30963">
                                <a:moveTo>
                                  <a:pt x="19990" y="0"/>
                                </a:moveTo>
                                <a:lnTo>
                                  <a:pt x="43993" y="0"/>
                                </a:lnTo>
                                <a:cubicBezTo>
                                  <a:pt x="42253" y="5766"/>
                                  <a:pt x="39395" y="11011"/>
                                  <a:pt x="35395" y="15748"/>
                                </a:cubicBezTo>
                                <a:cubicBezTo>
                                  <a:pt x="31394" y="20485"/>
                                  <a:pt x="26505" y="24219"/>
                                  <a:pt x="20638" y="26899"/>
                                </a:cubicBezTo>
                                <a:cubicBezTo>
                                  <a:pt x="14808" y="29604"/>
                                  <a:pt x="8204" y="30963"/>
                                  <a:pt x="826" y="30963"/>
                                </a:cubicBezTo>
                                <a:lnTo>
                                  <a:pt x="0" y="30764"/>
                                </a:lnTo>
                                <a:lnTo>
                                  <a:pt x="0" y="11362"/>
                                </a:lnTo>
                                <a:lnTo>
                                  <a:pt x="622" y="11595"/>
                                </a:lnTo>
                                <a:cubicBezTo>
                                  <a:pt x="5423" y="11595"/>
                                  <a:pt x="9461" y="10528"/>
                                  <a:pt x="12713" y="8369"/>
                                </a:cubicBezTo>
                                <a:cubicBezTo>
                                  <a:pt x="15964" y="6210"/>
                                  <a:pt x="18415" y="3442"/>
                                  <a:pt x="199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1542771" y="180692"/>
                            <a:ext cx="50006" cy="95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06" h="95898">
                                <a:moveTo>
                                  <a:pt x="45009" y="0"/>
                                </a:moveTo>
                                <a:lnTo>
                                  <a:pt x="50006" y="1071"/>
                                </a:lnTo>
                                <a:lnTo>
                                  <a:pt x="50006" y="20666"/>
                                </a:lnTo>
                                <a:lnTo>
                                  <a:pt x="50000" y="20663"/>
                                </a:lnTo>
                                <a:cubicBezTo>
                                  <a:pt x="42494" y="20663"/>
                                  <a:pt x="36271" y="23178"/>
                                  <a:pt x="31382" y="28232"/>
                                </a:cubicBezTo>
                                <a:cubicBezTo>
                                  <a:pt x="26454" y="33261"/>
                                  <a:pt x="24003" y="39764"/>
                                  <a:pt x="24003" y="47752"/>
                                </a:cubicBezTo>
                                <a:cubicBezTo>
                                  <a:pt x="24003" y="55778"/>
                                  <a:pt x="26454" y="62357"/>
                                  <a:pt x="31382" y="67513"/>
                                </a:cubicBezTo>
                                <a:cubicBezTo>
                                  <a:pt x="36271" y="72657"/>
                                  <a:pt x="42494" y="75235"/>
                                  <a:pt x="50000" y="75235"/>
                                </a:cubicBezTo>
                                <a:lnTo>
                                  <a:pt x="50006" y="75232"/>
                                </a:lnTo>
                                <a:lnTo>
                                  <a:pt x="50006" y="94679"/>
                                </a:lnTo>
                                <a:lnTo>
                                  <a:pt x="45009" y="95898"/>
                                </a:lnTo>
                                <a:cubicBezTo>
                                  <a:pt x="36398" y="95898"/>
                                  <a:pt x="28702" y="93802"/>
                                  <a:pt x="21971" y="89649"/>
                                </a:cubicBezTo>
                                <a:cubicBezTo>
                                  <a:pt x="15202" y="85458"/>
                                  <a:pt x="9855" y="79756"/>
                                  <a:pt x="5918" y="72466"/>
                                </a:cubicBezTo>
                                <a:cubicBezTo>
                                  <a:pt x="1956" y="65214"/>
                                  <a:pt x="0" y="57010"/>
                                  <a:pt x="0" y="47752"/>
                                </a:cubicBezTo>
                                <a:cubicBezTo>
                                  <a:pt x="0" y="38545"/>
                                  <a:pt x="1956" y="30328"/>
                                  <a:pt x="5918" y="23139"/>
                                </a:cubicBezTo>
                                <a:cubicBezTo>
                                  <a:pt x="9855" y="15951"/>
                                  <a:pt x="15202" y="10312"/>
                                  <a:pt x="21971" y="6185"/>
                                </a:cubicBezTo>
                                <a:cubicBezTo>
                                  <a:pt x="28702" y="2070"/>
                                  <a:pt x="36398" y="0"/>
                                  <a:pt x="450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1485557" y="180692"/>
                            <a:ext cx="46736" cy="53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6" h="53683">
                                <a:moveTo>
                                  <a:pt x="1016" y="0"/>
                                </a:moveTo>
                                <a:cubicBezTo>
                                  <a:pt x="9970" y="0"/>
                                  <a:pt x="17932" y="1968"/>
                                  <a:pt x="24790" y="5906"/>
                                </a:cubicBezTo>
                                <a:cubicBezTo>
                                  <a:pt x="31686" y="9830"/>
                                  <a:pt x="37071" y="15215"/>
                                  <a:pt x="40932" y="22047"/>
                                </a:cubicBezTo>
                                <a:cubicBezTo>
                                  <a:pt x="44806" y="28880"/>
                                  <a:pt x="46736" y="36449"/>
                                  <a:pt x="46736" y="44818"/>
                                </a:cubicBezTo>
                                <a:cubicBezTo>
                                  <a:pt x="46736" y="46177"/>
                                  <a:pt x="46711" y="47600"/>
                                  <a:pt x="46634" y="49073"/>
                                </a:cubicBezTo>
                                <a:cubicBezTo>
                                  <a:pt x="46571" y="50521"/>
                                  <a:pt x="46507" y="52070"/>
                                  <a:pt x="46380" y="53683"/>
                                </a:cubicBezTo>
                                <a:lnTo>
                                  <a:pt x="0" y="53683"/>
                                </a:lnTo>
                                <a:lnTo>
                                  <a:pt x="0" y="38925"/>
                                </a:lnTo>
                                <a:lnTo>
                                  <a:pt x="22758" y="38925"/>
                                </a:lnTo>
                                <a:cubicBezTo>
                                  <a:pt x="22415" y="32906"/>
                                  <a:pt x="20193" y="28105"/>
                                  <a:pt x="16129" y="24524"/>
                                </a:cubicBezTo>
                                <a:cubicBezTo>
                                  <a:pt x="12065" y="20980"/>
                                  <a:pt x="7036" y="19177"/>
                                  <a:pt x="1016" y="19177"/>
                                </a:cubicBezTo>
                                <a:lnTo>
                                  <a:pt x="0" y="19502"/>
                                </a:lnTo>
                                <a:lnTo>
                                  <a:pt x="0" y="251"/>
                                </a:lnTo>
                                <a:lnTo>
                                  <a:pt x="1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1825828" y="249843"/>
                            <a:ext cx="33376" cy="45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6" h="45949">
                                <a:moveTo>
                                  <a:pt x="10528" y="0"/>
                                </a:moveTo>
                                <a:lnTo>
                                  <a:pt x="33376" y="0"/>
                                </a:lnTo>
                                <a:lnTo>
                                  <a:pt x="15494" y="45949"/>
                                </a:lnTo>
                                <a:lnTo>
                                  <a:pt x="0" y="45949"/>
                                </a:lnTo>
                                <a:lnTo>
                                  <a:pt x="10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1592777" y="181763"/>
                            <a:ext cx="49231" cy="93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31" h="93608">
                                <a:moveTo>
                                  <a:pt x="0" y="0"/>
                                </a:moveTo>
                                <a:lnTo>
                                  <a:pt x="13075" y="2802"/>
                                </a:lnTo>
                                <a:cubicBezTo>
                                  <a:pt x="18231" y="5380"/>
                                  <a:pt x="22422" y="9013"/>
                                  <a:pt x="25609" y="13686"/>
                                </a:cubicBezTo>
                                <a:lnTo>
                                  <a:pt x="26905" y="1151"/>
                                </a:lnTo>
                                <a:lnTo>
                                  <a:pt x="49231" y="1151"/>
                                </a:lnTo>
                                <a:lnTo>
                                  <a:pt x="49231" y="92629"/>
                                </a:lnTo>
                                <a:lnTo>
                                  <a:pt x="27095" y="92629"/>
                                </a:lnTo>
                                <a:lnTo>
                                  <a:pt x="25609" y="79523"/>
                                </a:lnTo>
                                <a:cubicBezTo>
                                  <a:pt x="22676" y="83574"/>
                                  <a:pt x="18777" y="87156"/>
                                  <a:pt x="13913" y="90216"/>
                                </a:cubicBezTo>
                                <a:lnTo>
                                  <a:pt x="0" y="93608"/>
                                </a:lnTo>
                                <a:lnTo>
                                  <a:pt x="0" y="74161"/>
                                </a:lnTo>
                                <a:lnTo>
                                  <a:pt x="18713" y="66531"/>
                                </a:lnTo>
                                <a:cubicBezTo>
                                  <a:pt x="23552" y="61413"/>
                                  <a:pt x="26003" y="54872"/>
                                  <a:pt x="26003" y="46884"/>
                                </a:cubicBezTo>
                                <a:cubicBezTo>
                                  <a:pt x="26003" y="38883"/>
                                  <a:pt x="23552" y="32343"/>
                                  <a:pt x="18713" y="27224"/>
                                </a:cubicBezTo>
                                <a:lnTo>
                                  <a:pt x="0" y="195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1726387" y="180692"/>
                            <a:ext cx="89637" cy="93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37" h="93701">
                                <a:moveTo>
                                  <a:pt x="53848" y="0"/>
                                </a:moveTo>
                                <a:cubicBezTo>
                                  <a:pt x="65151" y="0"/>
                                  <a:pt x="73952" y="3581"/>
                                  <a:pt x="80239" y="10706"/>
                                </a:cubicBezTo>
                                <a:cubicBezTo>
                                  <a:pt x="86512" y="17818"/>
                                  <a:pt x="89637" y="28296"/>
                                  <a:pt x="89637" y="42050"/>
                                </a:cubicBezTo>
                                <a:lnTo>
                                  <a:pt x="89637" y="93701"/>
                                </a:lnTo>
                                <a:lnTo>
                                  <a:pt x="66027" y="93701"/>
                                </a:lnTo>
                                <a:lnTo>
                                  <a:pt x="66027" y="44272"/>
                                </a:lnTo>
                                <a:cubicBezTo>
                                  <a:pt x="66027" y="36411"/>
                                  <a:pt x="64452" y="30353"/>
                                  <a:pt x="61227" y="26200"/>
                                </a:cubicBezTo>
                                <a:cubicBezTo>
                                  <a:pt x="58039" y="22009"/>
                                  <a:pt x="53073" y="19914"/>
                                  <a:pt x="46304" y="19914"/>
                                </a:cubicBezTo>
                                <a:cubicBezTo>
                                  <a:pt x="39675" y="19914"/>
                                  <a:pt x="34227" y="22263"/>
                                  <a:pt x="29972" y="26937"/>
                                </a:cubicBezTo>
                                <a:cubicBezTo>
                                  <a:pt x="25756" y="31610"/>
                                  <a:pt x="23622" y="38125"/>
                                  <a:pt x="23622" y="46469"/>
                                </a:cubicBezTo>
                                <a:lnTo>
                                  <a:pt x="23622" y="93701"/>
                                </a:lnTo>
                                <a:lnTo>
                                  <a:pt x="0" y="93701"/>
                                </a:lnTo>
                                <a:lnTo>
                                  <a:pt x="0" y="2222"/>
                                </a:lnTo>
                                <a:lnTo>
                                  <a:pt x="20853" y="2222"/>
                                </a:lnTo>
                                <a:lnTo>
                                  <a:pt x="22682" y="17691"/>
                                </a:lnTo>
                                <a:cubicBezTo>
                                  <a:pt x="25527" y="12281"/>
                                  <a:pt x="29616" y="8001"/>
                                  <a:pt x="34963" y="4801"/>
                                </a:cubicBezTo>
                                <a:cubicBezTo>
                                  <a:pt x="40310" y="1613"/>
                                  <a:pt x="46596" y="0"/>
                                  <a:pt x="538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1657185" y="180692"/>
                            <a:ext cx="56997" cy="93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97" h="93701">
                                <a:moveTo>
                                  <a:pt x="56997" y="0"/>
                                </a:moveTo>
                                <a:lnTo>
                                  <a:pt x="56997" y="24917"/>
                                </a:lnTo>
                                <a:lnTo>
                                  <a:pt x="50355" y="24917"/>
                                </a:lnTo>
                                <a:cubicBezTo>
                                  <a:pt x="45199" y="24917"/>
                                  <a:pt x="40589" y="25717"/>
                                  <a:pt x="36538" y="27292"/>
                                </a:cubicBezTo>
                                <a:cubicBezTo>
                                  <a:pt x="32474" y="28905"/>
                                  <a:pt x="29312" y="31648"/>
                                  <a:pt x="27025" y="35611"/>
                                </a:cubicBezTo>
                                <a:cubicBezTo>
                                  <a:pt x="24740" y="39535"/>
                                  <a:pt x="23609" y="45021"/>
                                  <a:pt x="23609" y="52006"/>
                                </a:cubicBezTo>
                                <a:lnTo>
                                  <a:pt x="23609" y="93701"/>
                                </a:lnTo>
                                <a:lnTo>
                                  <a:pt x="0" y="93701"/>
                                </a:lnTo>
                                <a:lnTo>
                                  <a:pt x="0" y="2222"/>
                                </a:lnTo>
                                <a:lnTo>
                                  <a:pt x="21031" y="2222"/>
                                </a:lnTo>
                                <a:lnTo>
                                  <a:pt x="23254" y="19367"/>
                                </a:lnTo>
                                <a:cubicBezTo>
                                  <a:pt x="26581" y="13475"/>
                                  <a:pt x="31090" y="8763"/>
                                  <a:pt x="36792" y="5258"/>
                                </a:cubicBezTo>
                                <a:cubicBezTo>
                                  <a:pt x="42532" y="1740"/>
                                  <a:pt x="49263" y="0"/>
                                  <a:pt x="569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438997" y="337037"/>
                            <a:ext cx="49968" cy="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68" h="95910">
                                <a:moveTo>
                                  <a:pt x="44983" y="0"/>
                                </a:moveTo>
                                <a:lnTo>
                                  <a:pt x="49968" y="1065"/>
                                </a:lnTo>
                                <a:lnTo>
                                  <a:pt x="49968" y="20653"/>
                                </a:lnTo>
                                <a:lnTo>
                                  <a:pt x="31343" y="28220"/>
                                </a:lnTo>
                                <a:cubicBezTo>
                                  <a:pt x="26416" y="33274"/>
                                  <a:pt x="23965" y="39789"/>
                                  <a:pt x="23965" y="47778"/>
                                </a:cubicBezTo>
                                <a:cubicBezTo>
                                  <a:pt x="23965" y="55766"/>
                                  <a:pt x="26416" y="62344"/>
                                  <a:pt x="31343" y="67501"/>
                                </a:cubicBezTo>
                                <a:lnTo>
                                  <a:pt x="49968" y="75258"/>
                                </a:lnTo>
                                <a:lnTo>
                                  <a:pt x="49968" y="94699"/>
                                </a:lnTo>
                                <a:lnTo>
                                  <a:pt x="44983" y="95910"/>
                                </a:lnTo>
                                <a:cubicBezTo>
                                  <a:pt x="36373" y="95910"/>
                                  <a:pt x="28702" y="93828"/>
                                  <a:pt x="21946" y="89637"/>
                                </a:cubicBezTo>
                                <a:cubicBezTo>
                                  <a:pt x="15176" y="85446"/>
                                  <a:pt x="9830" y="79743"/>
                                  <a:pt x="5893" y="72492"/>
                                </a:cubicBezTo>
                                <a:cubicBezTo>
                                  <a:pt x="1968" y="65240"/>
                                  <a:pt x="0" y="56998"/>
                                  <a:pt x="0" y="47778"/>
                                </a:cubicBezTo>
                                <a:cubicBezTo>
                                  <a:pt x="0" y="38557"/>
                                  <a:pt x="1968" y="30353"/>
                                  <a:pt x="5893" y="23165"/>
                                </a:cubicBezTo>
                                <a:cubicBezTo>
                                  <a:pt x="9830" y="15939"/>
                                  <a:pt x="15176" y="10300"/>
                                  <a:pt x="21946" y="6185"/>
                                </a:cubicBezTo>
                                <a:cubicBezTo>
                                  <a:pt x="28702" y="2058"/>
                                  <a:pt x="36373" y="0"/>
                                  <a:pt x="449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1" name="Shape 4201"/>
                        <wps:cNvSpPr/>
                        <wps:spPr>
                          <a:xfrm>
                            <a:off x="1401646" y="297946"/>
                            <a:ext cx="23622" cy="132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32779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3622" y="132779"/>
                                </a:lnTo>
                                <a:lnTo>
                                  <a:pt x="0" y="1327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1553411" y="339260"/>
                            <a:ext cx="89637" cy="93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37" h="93687">
                                <a:moveTo>
                                  <a:pt x="0" y="0"/>
                                </a:moveTo>
                                <a:lnTo>
                                  <a:pt x="23584" y="0"/>
                                </a:lnTo>
                                <a:lnTo>
                                  <a:pt x="23584" y="49416"/>
                                </a:lnTo>
                                <a:cubicBezTo>
                                  <a:pt x="23584" y="57290"/>
                                  <a:pt x="25197" y="63309"/>
                                  <a:pt x="28385" y="67500"/>
                                </a:cubicBezTo>
                                <a:cubicBezTo>
                                  <a:pt x="31610" y="71691"/>
                                  <a:pt x="36576" y="73774"/>
                                  <a:pt x="43332" y="73774"/>
                                </a:cubicBezTo>
                                <a:cubicBezTo>
                                  <a:pt x="49975" y="73774"/>
                                  <a:pt x="55423" y="71424"/>
                                  <a:pt x="59677" y="66751"/>
                                </a:cubicBezTo>
                                <a:cubicBezTo>
                                  <a:pt x="63894" y="62090"/>
                                  <a:pt x="66015" y="55575"/>
                                  <a:pt x="66015" y="47192"/>
                                </a:cubicBezTo>
                                <a:lnTo>
                                  <a:pt x="66015" y="0"/>
                                </a:lnTo>
                                <a:lnTo>
                                  <a:pt x="89637" y="0"/>
                                </a:lnTo>
                                <a:lnTo>
                                  <a:pt x="89637" y="91465"/>
                                </a:lnTo>
                                <a:lnTo>
                                  <a:pt x="68796" y="91465"/>
                                </a:lnTo>
                                <a:lnTo>
                                  <a:pt x="66954" y="75971"/>
                                </a:lnTo>
                                <a:cubicBezTo>
                                  <a:pt x="64122" y="81381"/>
                                  <a:pt x="60033" y="85699"/>
                                  <a:pt x="54674" y="88887"/>
                                </a:cubicBezTo>
                                <a:cubicBezTo>
                                  <a:pt x="49327" y="92087"/>
                                  <a:pt x="43015" y="93687"/>
                                  <a:pt x="35763" y="93687"/>
                                </a:cubicBezTo>
                                <a:cubicBezTo>
                                  <a:pt x="24460" y="93687"/>
                                  <a:pt x="15659" y="90119"/>
                                  <a:pt x="9411" y="82994"/>
                                </a:cubicBezTo>
                                <a:cubicBezTo>
                                  <a:pt x="3124" y="75844"/>
                                  <a:pt x="0" y="65405"/>
                                  <a:pt x="0" y="5165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488965" y="338102"/>
                            <a:ext cx="49244" cy="93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44" h="93634">
                                <a:moveTo>
                                  <a:pt x="0" y="0"/>
                                </a:moveTo>
                                <a:lnTo>
                                  <a:pt x="13087" y="2796"/>
                                </a:lnTo>
                                <a:cubicBezTo>
                                  <a:pt x="18269" y="5412"/>
                                  <a:pt x="22434" y="9019"/>
                                  <a:pt x="25648" y="13693"/>
                                </a:cubicBezTo>
                                <a:lnTo>
                                  <a:pt x="26943" y="1158"/>
                                </a:lnTo>
                                <a:lnTo>
                                  <a:pt x="49244" y="1158"/>
                                </a:lnTo>
                                <a:lnTo>
                                  <a:pt x="49244" y="92623"/>
                                </a:lnTo>
                                <a:lnTo>
                                  <a:pt x="27108" y="92623"/>
                                </a:lnTo>
                                <a:lnTo>
                                  <a:pt x="25648" y="79543"/>
                                </a:lnTo>
                                <a:cubicBezTo>
                                  <a:pt x="22689" y="83606"/>
                                  <a:pt x="18790" y="87150"/>
                                  <a:pt x="13926" y="90248"/>
                                </a:cubicBezTo>
                                <a:lnTo>
                                  <a:pt x="0" y="93634"/>
                                </a:lnTo>
                                <a:lnTo>
                                  <a:pt x="0" y="74193"/>
                                </a:lnTo>
                                <a:lnTo>
                                  <a:pt x="6" y="74196"/>
                                </a:lnTo>
                                <a:cubicBezTo>
                                  <a:pt x="7639" y="74196"/>
                                  <a:pt x="13862" y="71617"/>
                                  <a:pt x="18726" y="66525"/>
                                </a:cubicBezTo>
                                <a:cubicBezTo>
                                  <a:pt x="23590" y="61432"/>
                                  <a:pt x="26003" y="54891"/>
                                  <a:pt x="26003" y="46903"/>
                                </a:cubicBezTo>
                                <a:cubicBezTo>
                                  <a:pt x="26003" y="38889"/>
                                  <a:pt x="23590" y="32349"/>
                                  <a:pt x="18726" y="27257"/>
                                </a:cubicBezTo>
                                <a:cubicBezTo>
                                  <a:pt x="13862" y="22126"/>
                                  <a:pt x="7639" y="19586"/>
                                  <a:pt x="6" y="19586"/>
                                </a:cubicBezTo>
                                <a:lnTo>
                                  <a:pt x="0" y="195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1656166" y="337301"/>
                            <a:ext cx="42494" cy="135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94" h="135991">
                                <a:moveTo>
                                  <a:pt x="42494" y="0"/>
                                </a:moveTo>
                                <a:lnTo>
                                  <a:pt x="42494" y="18569"/>
                                </a:lnTo>
                                <a:lnTo>
                                  <a:pt x="31509" y="22063"/>
                                </a:lnTo>
                                <a:cubicBezTo>
                                  <a:pt x="28448" y="24641"/>
                                  <a:pt x="26899" y="28311"/>
                                  <a:pt x="26899" y="33111"/>
                                </a:cubicBezTo>
                                <a:cubicBezTo>
                                  <a:pt x="26899" y="37913"/>
                                  <a:pt x="28448" y="41621"/>
                                  <a:pt x="31509" y="44199"/>
                                </a:cubicBezTo>
                                <a:lnTo>
                                  <a:pt x="42494" y="47681"/>
                                </a:lnTo>
                                <a:lnTo>
                                  <a:pt x="42494" y="65989"/>
                                </a:lnTo>
                                <a:lnTo>
                                  <a:pt x="31344" y="64658"/>
                                </a:lnTo>
                                <a:lnTo>
                                  <a:pt x="24511" y="71491"/>
                                </a:lnTo>
                                <a:cubicBezTo>
                                  <a:pt x="26607" y="72584"/>
                                  <a:pt x="29413" y="73511"/>
                                  <a:pt x="32995" y="74260"/>
                                </a:cubicBezTo>
                                <a:lnTo>
                                  <a:pt x="42494" y="75457"/>
                                </a:lnTo>
                                <a:lnTo>
                                  <a:pt x="42494" y="92333"/>
                                </a:lnTo>
                                <a:lnTo>
                                  <a:pt x="31509" y="91049"/>
                                </a:lnTo>
                                <a:cubicBezTo>
                                  <a:pt x="27965" y="93005"/>
                                  <a:pt x="25387" y="95139"/>
                                  <a:pt x="23876" y="97488"/>
                                </a:cubicBezTo>
                                <a:cubicBezTo>
                                  <a:pt x="22327" y="99812"/>
                                  <a:pt x="21552" y="102225"/>
                                  <a:pt x="21552" y="104676"/>
                                </a:cubicBezTo>
                                <a:cubicBezTo>
                                  <a:pt x="21552" y="109223"/>
                                  <a:pt x="23673" y="112627"/>
                                  <a:pt x="27927" y="114925"/>
                                </a:cubicBezTo>
                                <a:lnTo>
                                  <a:pt x="42494" y="118121"/>
                                </a:lnTo>
                                <a:lnTo>
                                  <a:pt x="42494" y="135991"/>
                                </a:lnTo>
                                <a:lnTo>
                                  <a:pt x="11989" y="128934"/>
                                </a:lnTo>
                                <a:cubicBezTo>
                                  <a:pt x="3988" y="124070"/>
                                  <a:pt x="0" y="116792"/>
                                  <a:pt x="0" y="107089"/>
                                </a:cubicBezTo>
                                <a:cubicBezTo>
                                  <a:pt x="0" y="98847"/>
                                  <a:pt x="3988" y="91723"/>
                                  <a:pt x="11989" y="85690"/>
                                </a:cubicBezTo>
                                <a:cubicBezTo>
                                  <a:pt x="9500" y="84572"/>
                                  <a:pt x="7379" y="83404"/>
                                  <a:pt x="5601" y="82184"/>
                                </a:cubicBezTo>
                                <a:cubicBezTo>
                                  <a:pt x="3835" y="80953"/>
                                  <a:pt x="2248" y="79670"/>
                                  <a:pt x="902" y="78311"/>
                                </a:cubicBezTo>
                                <a:lnTo>
                                  <a:pt x="902" y="74069"/>
                                </a:lnTo>
                                <a:lnTo>
                                  <a:pt x="16942" y="57089"/>
                                </a:lnTo>
                                <a:cubicBezTo>
                                  <a:pt x="9830" y="50828"/>
                                  <a:pt x="6248" y="42777"/>
                                  <a:pt x="6248" y="32946"/>
                                </a:cubicBezTo>
                                <a:cubicBezTo>
                                  <a:pt x="6248" y="26800"/>
                                  <a:pt x="7760" y="21187"/>
                                  <a:pt x="10757" y="16170"/>
                                </a:cubicBezTo>
                                <a:cubicBezTo>
                                  <a:pt x="13792" y="11103"/>
                                  <a:pt x="18072" y="7115"/>
                                  <a:pt x="23584" y="4181"/>
                                </a:cubicBezTo>
                                <a:lnTo>
                                  <a:pt x="424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1698661" y="412758"/>
                            <a:ext cx="42698" cy="60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98" h="60766">
                                <a:moveTo>
                                  <a:pt x="0" y="0"/>
                                </a:moveTo>
                                <a:lnTo>
                                  <a:pt x="7836" y="987"/>
                                </a:lnTo>
                                <a:cubicBezTo>
                                  <a:pt x="20015" y="2118"/>
                                  <a:pt x="28867" y="4988"/>
                                  <a:pt x="34379" y="9661"/>
                                </a:cubicBezTo>
                                <a:cubicBezTo>
                                  <a:pt x="39929" y="14360"/>
                                  <a:pt x="42698" y="20812"/>
                                  <a:pt x="42698" y="29029"/>
                                </a:cubicBezTo>
                                <a:cubicBezTo>
                                  <a:pt x="42698" y="34439"/>
                                  <a:pt x="41212" y="39595"/>
                                  <a:pt x="38278" y="44421"/>
                                </a:cubicBezTo>
                                <a:cubicBezTo>
                                  <a:pt x="35319" y="49285"/>
                                  <a:pt x="30772" y="53222"/>
                                  <a:pt x="24613" y="56244"/>
                                </a:cubicBezTo>
                                <a:cubicBezTo>
                                  <a:pt x="18466" y="59242"/>
                                  <a:pt x="10605" y="60766"/>
                                  <a:pt x="1003" y="60766"/>
                                </a:cubicBezTo>
                                <a:lnTo>
                                  <a:pt x="0" y="60534"/>
                                </a:lnTo>
                                <a:lnTo>
                                  <a:pt x="0" y="42664"/>
                                </a:lnTo>
                                <a:lnTo>
                                  <a:pt x="1003" y="42884"/>
                                </a:lnTo>
                                <a:cubicBezTo>
                                  <a:pt x="6934" y="42884"/>
                                  <a:pt x="11697" y="41690"/>
                                  <a:pt x="15405" y="39265"/>
                                </a:cubicBezTo>
                                <a:cubicBezTo>
                                  <a:pt x="19076" y="36890"/>
                                  <a:pt x="20942" y="33664"/>
                                  <a:pt x="20942" y="29600"/>
                                </a:cubicBezTo>
                                <a:cubicBezTo>
                                  <a:pt x="20942" y="26286"/>
                                  <a:pt x="19723" y="23517"/>
                                  <a:pt x="17336" y="21295"/>
                                </a:cubicBezTo>
                                <a:cubicBezTo>
                                  <a:pt x="14923" y="19072"/>
                                  <a:pt x="10185" y="17713"/>
                                  <a:pt x="3035" y="17231"/>
                                </a:cubicBezTo>
                                <a:lnTo>
                                  <a:pt x="0" y="168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1859252" y="406214"/>
                            <a:ext cx="33376" cy="45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6" h="45910">
                                <a:moveTo>
                                  <a:pt x="10503" y="0"/>
                                </a:moveTo>
                                <a:lnTo>
                                  <a:pt x="33376" y="0"/>
                                </a:lnTo>
                                <a:lnTo>
                                  <a:pt x="15494" y="45910"/>
                                </a:lnTo>
                                <a:lnTo>
                                  <a:pt x="0" y="45910"/>
                                </a:lnTo>
                                <a:lnTo>
                                  <a:pt x="105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1698661" y="337037"/>
                            <a:ext cx="50267" cy="6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67" h="66396">
                                <a:moveTo>
                                  <a:pt x="1194" y="0"/>
                                </a:moveTo>
                                <a:cubicBezTo>
                                  <a:pt x="6350" y="0"/>
                                  <a:pt x="11151" y="737"/>
                                  <a:pt x="15596" y="2223"/>
                                </a:cubicBezTo>
                                <a:lnTo>
                                  <a:pt x="50267" y="2223"/>
                                </a:lnTo>
                                <a:lnTo>
                                  <a:pt x="50267" y="16587"/>
                                </a:lnTo>
                                <a:lnTo>
                                  <a:pt x="34570" y="17717"/>
                                </a:lnTo>
                                <a:cubicBezTo>
                                  <a:pt x="37021" y="22390"/>
                                  <a:pt x="38278" y="27546"/>
                                  <a:pt x="38278" y="33210"/>
                                </a:cubicBezTo>
                                <a:cubicBezTo>
                                  <a:pt x="38278" y="39332"/>
                                  <a:pt x="36792" y="44945"/>
                                  <a:pt x="33833" y="49974"/>
                                </a:cubicBezTo>
                                <a:cubicBezTo>
                                  <a:pt x="30899" y="55029"/>
                                  <a:pt x="26619" y="59017"/>
                                  <a:pt x="21006" y="61989"/>
                                </a:cubicBezTo>
                                <a:cubicBezTo>
                                  <a:pt x="15431" y="64922"/>
                                  <a:pt x="8827" y="66396"/>
                                  <a:pt x="1194" y="66396"/>
                                </a:cubicBezTo>
                                <a:lnTo>
                                  <a:pt x="0" y="66253"/>
                                </a:lnTo>
                                <a:lnTo>
                                  <a:pt x="0" y="47945"/>
                                </a:lnTo>
                                <a:lnTo>
                                  <a:pt x="1194" y="48323"/>
                                </a:lnTo>
                                <a:cubicBezTo>
                                  <a:pt x="5995" y="48323"/>
                                  <a:pt x="9957" y="47041"/>
                                  <a:pt x="13081" y="44463"/>
                                </a:cubicBezTo>
                                <a:cubicBezTo>
                                  <a:pt x="16243" y="41885"/>
                                  <a:pt x="17793" y="38177"/>
                                  <a:pt x="17793" y="33375"/>
                                </a:cubicBezTo>
                                <a:cubicBezTo>
                                  <a:pt x="17793" y="28575"/>
                                  <a:pt x="16243" y="24905"/>
                                  <a:pt x="13081" y="22327"/>
                                </a:cubicBezTo>
                                <a:cubicBezTo>
                                  <a:pt x="9957" y="19748"/>
                                  <a:pt x="5995" y="18453"/>
                                  <a:pt x="1194" y="18453"/>
                                </a:cubicBezTo>
                                <a:lnTo>
                                  <a:pt x="0" y="18833"/>
                                </a:lnTo>
                                <a:lnTo>
                                  <a:pt x="0" y="264"/>
                                </a:lnTo>
                                <a:lnTo>
                                  <a:pt x="1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1759811" y="297946"/>
                            <a:ext cx="89649" cy="132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49" h="132779">
                                <a:moveTo>
                                  <a:pt x="0" y="0"/>
                                </a:moveTo>
                                <a:lnTo>
                                  <a:pt x="23597" y="0"/>
                                </a:lnTo>
                                <a:lnTo>
                                  <a:pt x="23597" y="55321"/>
                                </a:lnTo>
                                <a:cubicBezTo>
                                  <a:pt x="26683" y="50267"/>
                                  <a:pt x="30836" y="46304"/>
                                  <a:pt x="36055" y="43435"/>
                                </a:cubicBezTo>
                                <a:cubicBezTo>
                                  <a:pt x="41275" y="40539"/>
                                  <a:pt x="47269" y="39091"/>
                                  <a:pt x="54039" y="39091"/>
                                </a:cubicBezTo>
                                <a:cubicBezTo>
                                  <a:pt x="65354" y="39091"/>
                                  <a:pt x="74117" y="42659"/>
                                  <a:pt x="80328" y="49785"/>
                                </a:cubicBezTo>
                                <a:cubicBezTo>
                                  <a:pt x="86525" y="56935"/>
                                  <a:pt x="89649" y="67373"/>
                                  <a:pt x="89649" y="81128"/>
                                </a:cubicBezTo>
                                <a:lnTo>
                                  <a:pt x="89649" y="132779"/>
                                </a:lnTo>
                                <a:lnTo>
                                  <a:pt x="66218" y="132779"/>
                                </a:lnTo>
                                <a:lnTo>
                                  <a:pt x="66218" y="83363"/>
                                </a:lnTo>
                                <a:cubicBezTo>
                                  <a:pt x="66218" y="75489"/>
                                  <a:pt x="64643" y="69469"/>
                                  <a:pt x="61519" y="65278"/>
                                </a:cubicBezTo>
                                <a:cubicBezTo>
                                  <a:pt x="58395" y="61087"/>
                                  <a:pt x="53429" y="58992"/>
                                  <a:pt x="46660" y="58992"/>
                                </a:cubicBezTo>
                                <a:cubicBezTo>
                                  <a:pt x="40031" y="58992"/>
                                  <a:pt x="34519" y="61354"/>
                                  <a:pt x="30163" y="66028"/>
                                </a:cubicBezTo>
                                <a:cubicBezTo>
                                  <a:pt x="25781" y="70701"/>
                                  <a:pt x="23597" y="77204"/>
                                  <a:pt x="23597" y="85585"/>
                                </a:cubicBezTo>
                                <a:lnTo>
                                  <a:pt x="23597" y="132779"/>
                                </a:lnTo>
                                <a:lnTo>
                                  <a:pt x="0" y="1327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1477262" y="495584"/>
                            <a:ext cx="95923" cy="91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23" h="91478">
                                <a:moveTo>
                                  <a:pt x="0" y="0"/>
                                </a:moveTo>
                                <a:lnTo>
                                  <a:pt x="24714" y="0"/>
                                </a:lnTo>
                                <a:lnTo>
                                  <a:pt x="47942" y="69190"/>
                                </a:lnTo>
                                <a:lnTo>
                                  <a:pt x="71171" y="0"/>
                                </a:lnTo>
                                <a:lnTo>
                                  <a:pt x="95923" y="0"/>
                                </a:lnTo>
                                <a:lnTo>
                                  <a:pt x="62154" y="91478"/>
                                </a:lnTo>
                                <a:lnTo>
                                  <a:pt x="33579" y="91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2" name="Shape 4202"/>
                        <wps:cNvSpPr/>
                        <wps:spPr>
                          <a:xfrm>
                            <a:off x="1443264" y="495584"/>
                            <a:ext cx="23622" cy="91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91478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3622" y="91478"/>
                                </a:lnTo>
                                <a:lnTo>
                                  <a:pt x="0" y="914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1575598" y="493656"/>
                            <a:ext cx="46564" cy="95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64" h="95429">
                                <a:moveTo>
                                  <a:pt x="46564" y="0"/>
                                </a:moveTo>
                                <a:lnTo>
                                  <a:pt x="46564" y="19252"/>
                                </a:lnTo>
                                <a:lnTo>
                                  <a:pt x="32283" y="23811"/>
                                </a:lnTo>
                                <a:cubicBezTo>
                                  <a:pt x="27838" y="27062"/>
                                  <a:pt x="25006" y="32002"/>
                                  <a:pt x="23787" y="38632"/>
                                </a:cubicBezTo>
                                <a:lnTo>
                                  <a:pt x="46564" y="38632"/>
                                </a:lnTo>
                                <a:lnTo>
                                  <a:pt x="46564" y="53389"/>
                                </a:lnTo>
                                <a:lnTo>
                                  <a:pt x="23432" y="53389"/>
                                </a:lnTo>
                                <a:cubicBezTo>
                                  <a:pt x="23914" y="60539"/>
                                  <a:pt x="26391" y="66114"/>
                                  <a:pt x="30899" y="70178"/>
                                </a:cubicBezTo>
                                <a:lnTo>
                                  <a:pt x="46564" y="76034"/>
                                </a:lnTo>
                                <a:lnTo>
                                  <a:pt x="46564" y="95429"/>
                                </a:lnTo>
                                <a:lnTo>
                                  <a:pt x="22885" y="89736"/>
                                </a:lnTo>
                                <a:cubicBezTo>
                                  <a:pt x="15722" y="85799"/>
                                  <a:pt x="10147" y="80262"/>
                                  <a:pt x="6096" y="73137"/>
                                </a:cubicBezTo>
                                <a:cubicBezTo>
                                  <a:pt x="2032" y="66025"/>
                                  <a:pt x="0" y="57771"/>
                                  <a:pt x="0" y="48423"/>
                                </a:cubicBezTo>
                                <a:cubicBezTo>
                                  <a:pt x="0" y="38962"/>
                                  <a:pt x="2006" y="30541"/>
                                  <a:pt x="5994" y="23163"/>
                                </a:cubicBezTo>
                                <a:cubicBezTo>
                                  <a:pt x="9995" y="15784"/>
                                  <a:pt x="15532" y="10019"/>
                                  <a:pt x="22593" y="5929"/>
                                </a:cubicBezTo>
                                <a:lnTo>
                                  <a:pt x="465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1440343" y="454283"/>
                            <a:ext cx="29477" cy="27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77" h="27128">
                                <a:moveTo>
                                  <a:pt x="14719" y="0"/>
                                </a:moveTo>
                                <a:cubicBezTo>
                                  <a:pt x="19037" y="0"/>
                                  <a:pt x="22581" y="1257"/>
                                  <a:pt x="25349" y="3772"/>
                                </a:cubicBezTo>
                                <a:cubicBezTo>
                                  <a:pt x="28131" y="6312"/>
                                  <a:pt x="29477" y="9538"/>
                                  <a:pt x="29477" y="13475"/>
                                </a:cubicBezTo>
                                <a:cubicBezTo>
                                  <a:pt x="29477" y="17399"/>
                                  <a:pt x="28131" y="20651"/>
                                  <a:pt x="25349" y="23229"/>
                                </a:cubicBezTo>
                                <a:cubicBezTo>
                                  <a:pt x="22581" y="25845"/>
                                  <a:pt x="19037" y="27128"/>
                                  <a:pt x="14719" y="27128"/>
                                </a:cubicBezTo>
                                <a:cubicBezTo>
                                  <a:pt x="10439" y="27128"/>
                                  <a:pt x="6896" y="25845"/>
                                  <a:pt x="4115" y="23229"/>
                                </a:cubicBezTo>
                                <a:cubicBezTo>
                                  <a:pt x="1384" y="20651"/>
                                  <a:pt x="0" y="17399"/>
                                  <a:pt x="0" y="13475"/>
                                </a:cubicBezTo>
                                <a:cubicBezTo>
                                  <a:pt x="0" y="9538"/>
                                  <a:pt x="1384" y="6312"/>
                                  <a:pt x="4115" y="3772"/>
                                </a:cubicBezTo>
                                <a:cubicBezTo>
                                  <a:pt x="6896" y="1257"/>
                                  <a:pt x="10439" y="0"/>
                                  <a:pt x="147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3" name="Shape 4203"/>
                        <wps:cNvSpPr/>
                        <wps:spPr>
                          <a:xfrm>
                            <a:off x="1401633" y="454283"/>
                            <a:ext cx="23622" cy="132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32779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3622" y="132779"/>
                                </a:lnTo>
                                <a:lnTo>
                                  <a:pt x="0" y="1327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1622162" y="558322"/>
                            <a:ext cx="43974" cy="30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4" h="30962">
                                <a:moveTo>
                                  <a:pt x="20009" y="0"/>
                                </a:moveTo>
                                <a:lnTo>
                                  <a:pt x="43974" y="0"/>
                                </a:lnTo>
                                <a:cubicBezTo>
                                  <a:pt x="42272" y="5766"/>
                                  <a:pt x="39402" y="11023"/>
                                  <a:pt x="35414" y="15761"/>
                                </a:cubicBezTo>
                                <a:cubicBezTo>
                                  <a:pt x="31414" y="20498"/>
                                  <a:pt x="26511" y="24194"/>
                                  <a:pt x="20657" y="26912"/>
                                </a:cubicBezTo>
                                <a:cubicBezTo>
                                  <a:pt x="14815" y="29617"/>
                                  <a:pt x="8211" y="30962"/>
                                  <a:pt x="832" y="30962"/>
                                </a:cubicBezTo>
                                <a:lnTo>
                                  <a:pt x="0" y="30762"/>
                                </a:lnTo>
                                <a:lnTo>
                                  <a:pt x="0" y="11368"/>
                                </a:lnTo>
                                <a:lnTo>
                                  <a:pt x="641" y="11608"/>
                                </a:lnTo>
                                <a:cubicBezTo>
                                  <a:pt x="5442" y="11608"/>
                                  <a:pt x="9468" y="10541"/>
                                  <a:pt x="12719" y="8382"/>
                                </a:cubicBezTo>
                                <a:cubicBezTo>
                                  <a:pt x="15983" y="6223"/>
                                  <a:pt x="18434" y="3416"/>
                                  <a:pt x="200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1622162" y="493400"/>
                            <a:ext cx="46755" cy="53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55" h="53645">
                                <a:moveTo>
                                  <a:pt x="1035" y="0"/>
                                </a:moveTo>
                                <a:cubicBezTo>
                                  <a:pt x="9989" y="0"/>
                                  <a:pt x="17913" y="1969"/>
                                  <a:pt x="24810" y="5893"/>
                                </a:cubicBezTo>
                                <a:cubicBezTo>
                                  <a:pt x="31706" y="9830"/>
                                  <a:pt x="37090" y="15215"/>
                                  <a:pt x="40951" y="22034"/>
                                </a:cubicBezTo>
                                <a:cubicBezTo>
                                  <a:pt x="44812" y="28867"/>
                                  <a:pt x="46755" y="36437"/>
                                  <a:pt x="46755" y="44818"/>
                                </a:cubicBezTo>
                                <a:cubicBezTo>
                                  <a:pt x="46755" y="46177"/>
                                  <a:pt x="46717" y="47561"/>
                                  <a:pt x="46654" y="49035"/>
                                </a:cubicBezTo>
                                <a:cubicBezTo>
                                  <a:pt x="46590" y="50521"/>
                                  <a:pt x="46488" y="52070"/>
                                  <a:pt x="46399" y="53645"/>
                                </a:cubicBezTo>
                                <a:lnTo>
                                  <a:pt x="0" y="53645"/>
                                </a:lnTo>
                                <a:lnTo>
                                  <a:pt x="0" y="38888"/>
                                </a:lnTo>
                                <a:lnTo>
                                  <a:pt x="22777" y="38888"/>
                                </a:lnTo>
                                <a:cubicBezTo>
                                  <a:pt x="22422" y="32893"/>
                                  <a:pt x="20200" y="28093"/>
                                  <a:pt x="16135" y="24524"/>
                                </a:cubicBezTo>
                                <a:cubicBezTo>
                                  <a:pt x="12084" y="20942"/>
                                  <a:pt x="7055" y="19177"/>
                                  <a:pt x="1035" y="19177"/>
                                </a:cubicBezTo>
                                <a:lnTo>
                                  <a:pt x="0" y="19508"/>
                                </a:lnTo>
                                <a:lnTo>
                                  <a:pt x="0" y="256"/>
                                </a:lnTo>
                                <a:lnTo>
                                  <a:pt x="10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3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B7E37A" id="Group 3890" o:spid="_x0000_s1026" style="position:absolute;margin-left:0;margin-top:-2.15pt;width:149.05pt;height:46.6pt;z-index:251658240" coordsize="18926,591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">
                <v:shape id="Shape 218" o:spid="_x0000_s1027" style="position:absolute;left:9020;top:1782;width:2067;height:4136;visibility:visible;mso-wrap-style:square;v-text-anchor:top" coordsize="206775,4135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" path="m206756,r19,3l206775,102175r-19,-3c148984,102172,102171,149022,102171,206794v,57772,46813,104585,104585,104585l206775,311375r,102172l206756,413550c92570,413550,,320980,,206794,,92570,92570,,206756,xe" fillcolor="#273583" stroked="f" strokeweight="0">
                  <v:stroke miterlimit="83231f" joinstyle="miter"/>
                  <v:path arrowok="t" textboxrect="0,0,206775,413550"/>
                </v:shape>
                <v:shape id="Shape 219" o:spid="_x0000_s1028" style="position:absolute;left:11087;top:1782;width:2068;height:4136;visibility:visible;mso-wrap-style:square;v-text-anchor:top" coordsize="206775,413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" path="m,l55097,7454v17544,4856,34152,11968,49507,20991l104604,4608r102171,l206775,408950r-102171,l104604,385138v-15355,9017,-31963,16119,-49507,20967l,413545,,311372r40701,-8213c78250,287285,104604,250121,104604,206792r,-39c104604,163424,78250,126260,40701,110386l,102173,,xe" fillcolor="#273583" stroked="f" strokeweight="0">
                  <v:stroke miterlimit="83231f" joinstyle="miter"/>
                  <v:path arrowok="t" textboxrect="0,0,206775,413545"/>
                </v:shape>
                <v:shape id="Shape 220" o:spid="_x0000_s1029" style="position:absolute;top:1829;width:4135;height:4089;visibility:visible;mso-wrap-style:square;v-text-anchor:top" coordsize="413550,4089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" path="m,l102172,r,202184c102172,259956,148984,306769,206756,306769v57772,,104623,-46813,104623,-104585l311379,,413550,r,404343l311379,404343r,-23813c280670,398564,244945,408940,206756,408940,92570,408940,,316370,,202184l,xe" fillcolor="#273583" stroked="f" strokeweight="0">
                  <v:stroke miterlimit="83231f" joinstyle="miter"/>
                  <v:path arrowok="t" textboxrect="0,0,413550,408940"/>
                </v:shape>
                <v:shape id="Shape 221" o:spid="_x0000_s1030" style="position:absolute;left:4510;width:4135;height:5918;visibility:visible;mso-wrap-style:square;v-text-anchor:top" coordsize="413550,5918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" path="m32436,l394246,r,72657l290690,196101v72365,32194,122860,104648,122860,188976c413550,499262,320980,591871,206781,591871,92570,591871,,499262,,385077r102171,c102171,442849,149009,489699,206781,489699v57773,,104598,-46850,104598,-104622c311379,327304,264554,280454,206781,280454v-7150,,-14109,749,-20878,2096l137604,225006,242773,99733r-210337,l32436,xe" fillcolor="#273583" stroked="f" strokeweight="0">
                  <v:stroke miterlimit="83231f" joinstyle="miter"/>
                  <v:path arrowok="t" textboxrect="0,0,413550,591871"/>
                </v:shape>
                <v:shape id="Shape 222" o:spid="_x0000_s1031" style="position:absolute;left:14389;top:1809;width:466;height:954;visibility:visible;mso-wrap-style:square;v-text-anchor:top" coordsize="46571,954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" path="m46571,r,19251l32283,23828v-4445,3251,-7251,8217,-8471,14846l46571,38674r,14758l23419,53432v482,7124,2971,12725,7480,16751l46571,76046r,19402l22873,89741c15722,85817,10147,80267,6083,73155,2032,66030,,57788,,48441,,38966,1994,30559,5994,23180,9982,15802,15532,10061,22580,5934l46571,xe" fillcolor="#273583" stroked="f" strokeweight="0">
                  <v:stroke miterlimit="83231f" joinstyle="miter"/>
                  <v:path arrowok="t" textboxrect="0,0,46571,95448"/>
                </v:shape>
                <v:shape id="Shape 4200" o:spid="_x0000_s1032" style="position:absolute;left:14016;top:1416;width:236;height:1327;visibility:visible;mso-wrap-style:square;v-text-anchor:top" coordsize="23622,1327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" path="m,l23622,r,132778l,132778,,e" fillcolor="#273583" stroked="f" strokeweight="0">
                  <v:stroke miterlimit="83231f" joinstyle="miter"/>
                  <v:path arrowok="t" textboxrect="0,0,23622,132778"/>
                </v:shape>
                <v:shape id="Shape 224" o:spid="_x0000_s1033" style="position:absolute;left:14855;top:2456;width:440;height:309;visibility:visible;mso-wrap-style:square;v-text-anchor:top" coordsize="43993,309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" path="m19990,l43993,c42253,5766,39395,11011,35395,15748v-4001,4737,-8890,8471,-14757,11151c14808,29604,8204,30963,826,30963l,30764,,11362r622,233c5423,11595,9461,10528,12713,8369,15964,6210,18415,3442,19990,xe" fillcolor="#273583" stroked="f" strokeweight="0">
                  <v:stroke miterlimit="83231f" joinstyle="miter"/>
                  <v:path arrowok="t" textboxrect="0,0,43993,30963"/>
                </v:shape>
                <v:shape id="Shape 225" o:spid="_x0000_s1034" style="position:absolute;left:15427;top:1806;width:500;height:959;visibility:visible;mso-wrap-style:square;v-text-anchor:top" coordsize="50006,958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" path="m45009,r4997,1071l50006,20666r-6,-3c42494,20663,36271,23178,31382,28232v-4928,5029,-7379,11532,-7379,19520c24003,55778,26454,62357,31382,67513v4889,5144,11112,7722,18618,7722l50006,75232r,19447l45009,95898v-8611,,-16307,-2096,-23038,-6249c15202,85458,9855,79756,5918,72466,1956,65214,,57010,,47752,,38545,1956,30328,5918,23139,9855,15951,15202,10312,21971,6185,28702,2070,36398,,45009,xe" fillcolor="#273583" stroked="f" strokeweight="0">
                  <v:stroke miterlimit="83231f" joinstyle="miter"/>
                  <v:path arrowok="t" textboxrect="0,0,50006,95898"/>
                </v:shape>
                <v:shape id="Shape 226" o:spid="_x0000_s1035" style="position:absolute;left:14855;top:1806;width:467;height:537;visibility:visible;mso-wrap-style:square;v-text-anchor:top" coordsize="46736,53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" path="m1016,c9970,,17932,1968,24790,5906v6896,3924,12281,9309,16142,16141c44806,28880,46736,36449,46736,44818v,1359,-25,2782,-102,4255c46571,50521,46507,52070,46380,53683l,53683,,38925r22758,c22415,32906,20193,28105,16129,24524,12065,20980,7036,19177,1016,19177l,19502,,251,1016,xe" fillcolor="#273583" stroked="f" strokeweight="0">
                  <v:stroke miterlimit="83231f" joinstyle="miter"/>
                  <v:path arrowok="t" textboxrect="0,0,46736,53683"/>
                </v:shape>
                <v:shape id="Shape 227" o:spid="_x0000_s1036" style="position:absolute;left:18258;top:2498;width:334;height:459;visibility:visible;mso-wrap-style:square;v-text-anchor:top" coordsize="33376,459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" path="m10528,l33376,,15494,45949,,45949,10528,xe" fillcolor="#273583" stroked="f" strokeweight="0">
                  <v:stroke miterlimit="83231f" joinstyle="miter"/>
                  <v:path arrowok="t" textboxrect="0,0,33376,45949"/>
                </v:shape>
                <v:shape id="Shape 228" o:spid="_x0000_s1037" style="position:absolute;left:15927;top:1817;width:493;height:936;visibility:visible;mso-wrap-style:square;v-text-anchor:top" coordsize="49231,936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" path="m,l13075,2802v5156,2578,9347,6211,12534,10884l26905,1151r22326,l49231,92629r-22136,l25609,79523v-2933,4051,-6832,7633,-11696,10693l,93608,,74161,18713,66531v4839,-5118,7290,-11659,7290,-19647c26003,38883,23552,32343,18713,27224l,19594,,xe" fillcolor="#273583" stroked="f" strokeweight="0">
                  <v:stroke miterlimit="83231f" joinstyle="miter"/>
                  <v:path arrowok="t" textboxrect="0,0,49231,93608"/>
                </v:shape>
                <v:shape id="Shape 229" o:spid="_x0000_s1038" style="position:absolute;left:17263;top:1806;width:897;height:937;visibility:visible;mso-wrap-style:square;v-text-anchor:top" coordsize="89637,937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" path="m53848,c65151,,73952,3581,80239,10706v6273,7112,9398,17590,9398,31344l89637,93701r-23610,l66027,44272v,-7861,-1575,-13919,-4800,-18072c58039,22009,53073,19914,46304,19914v-6629,,-12077,2349,-16332,7023c25756,31610,23622,38125,23622,46469r,47232l,93701,,2222r20853,l22682,17691c25527,12281,29616,8001,34963,4801,40310,1613,46596,,53848,xe" fillcolor="#273583" stroked="f" strokeweight="0">
                  <v:stroke miterlimit="83231f" joinstyle="miter"/>
                  <v:path arrowok="t" textboxrect="0,0,89637,93701"/>
                </v:shape>
                <v:shape id="Shape 230" o:spid="_x0000_s1039" style="position:absolute;left:16571;top:1806;width:570;height:937;visibility:visible;mso-wrap-style:square;v-text-anchor:top" coordsize="56997,937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" path="m56997,r,24917l50355,24917v-5156,,-9766,800,-13817,2375c32474,28905,29312,31648,27025,35611v-2285,3924,-3416,9410,-3416,16395l23609,93701,,93701,,2222r21031,l23254,19367c26581,13475,31090,8763,36792,5258,42532,1740,49263,,56997,xe" fillcolor="#273583" stroked="f" strokeweight="0">
                  <v:stroke miterlimit="83231f" joinstyle="miter"/>
                  <v:path arrowok="t" textboxrect="0,0,56997,93701"/>
                </v:shape>
                <v:shape id="Shape 231" o:spid="_x0000_s1040" style="position:absolute;left:14389;top:3370;width:500;height:959;visibility:visible;mso-wrap-style:square;v-text-anchor:top" coordsize="49968,959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" path="m44983,r4985,1065l49968,20653,31343,28220v-4927,5054,-7378,11569,-7378,19558c23965,55766,26416,62344,31343,67501r18625,7757l49968,94699r-4985,1211c36373,95910,28702,93828,21946,89637,15176,85446,9830,79743,5893,72492,1968,65240,,56998,,47778,,38557,1968,30353,5893,23165,9830,15939,15176,10300,21946,6185,28702,2058,36373,,44983,xe" fillcolor="#273583" stroked="f" strokeweight="0">
                  <v:stroke miterlimit="83231f" joinstyle="miter"/>
                  <v:path arrowok="t" textboxrect="0,0,49968,95910"/>
                </v:shape>
                <v:shape id="Shape 4201" o:spid="_x0000_s1041" style="position:absolute;left:14016;top:2979;width:236;height:1328;visibility:visible;mso-wrap-style:square;v-text-anchor:top" coordsize="23622,1327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" path="m,l23622,r,132779l,132779,,e" fillcolor="#273583" stroked="f" strokeweight="0">
                  <v:stroke miterlimit="83231f" joinstyle="miter"/>
                  <v:path arrowok="t" textboxrect="0,0,23622,132779"/>
                </v:shape>
                <v:shape id="Shape 233" o:spid="_x0000_s1042" style="position:absolute;left:15534;top:3392;width:896;height:937;visibility:visible;mso-wrap-style:square;v-text-anchor:top" coordsize="89637,936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" path="m,l23584,r,49416c23584,57290,25197,63309,28385,67500v3225,4191,8191,6274,14947,6274c49975,73774,55423,71424,59677,66751v4217,-4661,6338,-11176,6338,-19559l66015,,89637,r,91465l68796,91465,66954,75971v-2832,5410,-6921,9728,-12280,12916c49327,92087,43015,93687,35763,93687,24460,93687,15659,90119,9411,82994,3124,75844,,65405,,51650l,xe" fillcolor="#273583" stroked="f" strokeweight="0">
                  <v:stroke miterlimit="83231f" joinstyle="miter"/>
                  <v:path arrowok="t" textboxrect="0,0,89637,93687"/>
                </v:shape>
                <v:shape id="Shape 234" o:spid="_x0000_s1043" style="position:absolute;left:14889;top:3381;width:493;height:936;visibility:visible;mso-wrap-style:square;v-text-anchor:top" coordsize="49244,936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" path="m,l13087,2796v5182,2616,9347,6223,12561,10897l26943,1158r22301,l49244,92623r-22136,l25648,79543v-2959,4063,-6858,7607,-11722,10705l,93634,,74193r6,3c7639,74196,13862,71617,18726,66525v4864,-5093,7277,-11634,7277,-19622c26003,38889,23590,32349,18726,27257,13862,22126,7639,19586,6,19586r-6,2l,xe" fillcolor="#273583" stroked="f" strokeweight="0">
                  <v:stroke miterlimit="83231f" joinstyle="miter"/>
                  <v:path arrowok="t" textboxrect="0,0,49244,93634"/>
                </v:shape>
                <v:shape id="Shape 235" o:spid="_x0000_s1044" style="position:absolute;left:16561;top:3373;width:425;height:1359;visibility:visible;mso-wrap-style:square;v-text-anchor:top" coordsize="42494,135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" path="m42494,r,18569l31509,22063v-3061,2578,-4610,6248,-4610,11048c26899,37913,28448,41621,31509,44199r10985,3482l42494,65989,31344,64658r-6833,6833c26607,72584,29413,73511,32995,74260r9499,1197l42494,92333,31509,91049v-3544,1956,-6122,4090,-7633,6439c22327,99812,21552,102225,21552,104676v,4547,2121,7951,6375,10249l42494,118121r,17870l11989,128934c3988,124070,,116792,,107089,,98847,3988,91723,11989,85690,9500,84572,7379,83404,5601,82184,3835,80953,2248,79670,902,78311r,-4242l16942,57089c9830,50828,6248,42777,6248,32946v,-6146,1512,-11759,4509,-16776c13792,11103,18072,7115,23584,4181l42494,xe" fillcolor="#273583" stroked="f" strokeweight="0">
                  <v:stroke miterlimit="83231f" joinstyle="miter"/>
                  <v:path arrowok="t" textboxrect="0,0,42494,135991"/>
                </v:shape>
                <v:shape id="Shape 236" o:spid="_x0000_s1045" style="position:absolute;left:16986;top:4127;width:427;height:608;visibility:visible;mso-wrap-style:square;v-text-anchor:top" coordsize="42698,607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" path="m,l7836,987c20015,2118,28867,4988,34379,9661v5550,4699,8319,11151,8319,19368c42698,34439,41212,39595,38278,44421v-2959,4864,-7506,8801,-13665,11823c18466,59242,10605,60766,1003,60766l,60534,,42664r1003,220c6934,42884,11697,41690,15405,39265v3671,-2375,5537,-5601,5537,-9665c20942,26286,19723,23517,17336,21295,14923,19072,10185,17713,3035,17231l,16876,,xe" fillcolor="#273583" stroked="f" strokeweight="0">
                  <v:stroke miterlimit="83231f" joinstyle="miter"/>
                  <v:path arrowok="t" textboxrect="0,0,42698,60766"/>
                </v:shape>
                <v:shape id="Shape 237" o:spid="_x0000_s1046" style="position:absolute;left:18592;top:4062;width:334;height:459;visibility:visible;mso-wrap-style:square;v-text-anchor:top" coordsize="33376,459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" path="m10503,l33376,,15494,45910,,45910,10503,xe" fillcolor="#273583" stroked="f" strokeweight="0">
                  <v:stroke miterlimit="83231f" joinstyle="miter"/>
                  <v:path arrowok="t" textboxrect="0,0,33376,45910"/>
                </v:shape>
                <v:shape id="Shape 238" o:spid="_x0000_s1047" style="position:absolute;left:16986;top:3370;width:503;height:664;visibility:visible;mso-wrap-style:square;v-text-anchor:top" coordsize="50267,663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" path="m1194,v5156,,9957,737,14402,2223l50267,2223r,14364l34570,17717v2451,4673,3708,9829,3708,15493c38278,39332,36792,44945,33833,49974v-2934,5055,-7214,9043,-12827,12015c15431,64922,8827,66396,1194,66396l,66253,,47945r1194,378c5995,48323,9957,47041,13081,44463v3162,-2578,4712,-6286,4712,-11088c17793,28575,16243,24905,13081,22327,9957,19748,5995,18453,1194,18453l,18833,,264,1194,xe" fillcolor="#273583" stroked="f" strokeweight="0">
                  <v:stroke miterlimit="83231f" joinstyle="miter"/>
                  <v:path arrowok="t" textboxrect="0,0,50267,66396"/>
                </v:shape>
                <v:shape id="Shape 239" o:spid="_x0000_s1048" style="position:absolute;left:17598;top:2979;width:896;height:1328;visibility:visible;mso-wrap-style:square;v-text-anchor:top" coordsize="89649,1327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" path="m,l23597,r,55321c26683,50267,30836,46304,36055,43435v5220,-2896,11214,-4344,17984,-4344c65354,39091,74117,42659,80328,49785v6197,7150,9321,17588,9321,31343l89649,132779r-23431,l66218,83363v,-7874,-1575,-13894,-4699,-18085c58395,61087,53429,58992,46660,58992v-6629,,-12141,2362,-16497,7036c25781,70701,23597,77204,23597,85585r,47194l,132779,,xe" fillcolor="#273583" stroked="f" strokeweight="0">
                  <v:stroke miterlimit="83231f" joinstyle="miter"/>
                  <v:path arrowok="t" textboxrect="0,0,89649,132779"/>
                </v:shape>
                <v:shape id="Shape 240" o:spid="_x0000_s1049" style="position:absolute;left:14772;top:4955;width:959;height:915;visibility:visible;mso-wrap-style:square;v-text-anchor:top" coordsize="95923,914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" path="m,l24714,,47942,69190,71171,,95923,,62154,91478r-28575,l,xe" fillcolor="#273583" stroked="f" strokeweight="0">
                  <v:stroke miterlimit="83231f" joinstyle="miter"/>
                  <v:path arrowok="t" textboxrect="0,0,95923,91478"/>
                </v:shape>
                <v:shape id="Shape 4202" o:spid="_x0000_s1050" style="position:absolute;left:14432;top:4955;width:236;height:915;visibility:visible;mso-wrap-style:square;v-text-anchor:top" coordsize="23622,914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" path="m,l23622,r,91478l,91478,,e" fillcolor="#273583" stroked="f" strokeweight="0">
                  <v:stroke miterlimit="83231f" joinstyle="miter"/>
                  <v:path arrowok="t" textboxrect="0,0,23622,91478"/>
                </v:shape>
                <v:shape id="Shape 242" o:spid="_x0000_s1051" style="position:absolute;left:15755;top:4936;width:466;height:954;visibility:visible;mso-wrap-style:square;v-text-anchor:top" coordsize="46564,95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" path="m46564,r,19252l32283,23811v-4445,3251,-7277,8191,-8496,14821l46564,38632r,14757l23432,53389v482,7150,2959,12725,7467,16789l46564,76034r,19395l22885,89736c15722,85799,10147,80262,6096,73137,2032,66025,,57771,,48423,,38962,2006,30541,5994,23163,9995,15784,15532,10019,22593,5929l46564,xe" fillcolor="#273583" stroked="f" strokeweight="0">
                  <v:stroke miterlimit="83231f" joinstyle="miter"/>
                  <v:path arrowok="t" textboxrect="0,0,46564,95429"/>
                </v:shape>
                <v:shape id="Shape 243" o:spid="_x0000_s1052" style="position:absolute;left:14403;top:4542;width:295;height:272;visibility:visible;mso-wrap-style:square;v-text-anchor:top" coordsize="29477,271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" path="m14719,v4318,,7862,1257,10630,3772c28131,6312,29477,9538,29477,13475v,3924,-1346,7176,-4128,9754c22581,25845,19037,27128,14719,27128v-4280,,-7823,-1283,-10604,-3899c1384,20651,,17399,,13475,,9538,1384,6312,4115,3772,6896,1257,10439,,14719,xe" fillcolor="#273583" stroked="f" strokeweight="0">
                  <v:stroke miterlimit="83231f" joinstyle="miter"/>
                  <v:path arrowok="t" textboxrect="0,0,29477,27128"/>
                </v:shape>
                <v:shape id="Shape 4203" o:spid="_x0000_s1053" style="position:absolute;left:14016;top:4542;width:236;height:1328;visibility:visible;mso-wrap-style:square;v-text-anchor:top" coordsize="23622,1327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" path="m,l23622,r,132779l,132779,,e" fillcolor="#273583" stroked="f" strokeweight="0">
                  <v:stroke miterlimit="83231f" joinstyle="miter"/>
                  <v:path arrowok="t" textboxrect="0,0,23622,132779"/>
                </v:shape>
                <v:shape id="Shape 245" o:spid="_x0000_s1054" style="position:absolute;left:16221;top:5583;width:440;height:309;visibility:visible;mso-wrap-style:square;v-text-anchor:top" coordsize="43974,30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" path="m20009,l43974,c42272,5766,39402,11023,35414,15761v-4000,4737,-8903,8433,-14757,11151c14815,29617,8211,30962,832,30962l,30762,,11368r641,240c5442,11608,9468,10541,12719,8382,15983,6223,18434,3416,20009,xe" fillcolor="#273583" stroked="f" strokeweight="0">
                  <v:stroke miterlimit="83231f" joinstyle="miter"/>
                  <v:path arrowok="t" textboxrect="0,0,43974,30962"/>
                </v:shape>
                <v:shape id="Shape 246" o:spid="_x0000_s1055" style="position:absolute;left:16221;top:4934;width:468;height:536;visibility:visible;mso-wrap-style:square;v-text-anchor:top" coordsize="46755,53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" path="m1035,c9989,,17913,1969,24810,5893v6896,3937,12280,9322,16141,16141c44812,28867,46755,36437,46755,44818v,1359,-38,2743,-101,4217c46590,50521,46488,52070,46399,53645l,53645,,38888r22777,c22422,32893,20200,28093,16135,24524,12084,20942,7055,19177,1035,19177l,19508,,256,1035,xe" fillcolor="#273583" stroked="f" strokeweight="0">
                  <v:stroke miterlimit="83231f" joinstyle="miter"/>
                  <v:path arrowok="t" textboxrect="0,0,46755,53645"/>
                </v:shape>
                <w10:wrap type="square"/>
              </v:group>
            </w:pict>
          </mc:Fallback>
        </mc:AlternateContent>
      </w:r>
      <w:r>
        <w:rPr>
          <w:b/>
          <w:color w:val="273583"/>
          <w:sz w:val="53"/>
        </w:rPr>
        <w:t>Expenses Claim Form</w:t>
      </w:r>
    </w:p>
    <w:p w14:paraId="5B354112" w14:textId="77777777" w:rsidR="00BA4C70" w:rsidRDefault="00961BE4" w:rsidP="00AE5DE4">
      <w:pPr>
        <w:spacing w:after="0"/>
        <w:ind w:left="720" w:firstLine="720"/>
        <w:jc w:val="center"/>
        <w:rPr>
          <w:b/>
          <w:sz w:val="18"/>
        </w:rPr>
      </w:pPr>
      <w:r>
        <w:rPr>
          <w:b/>
          <w:color w:val="273583"/>
          <w:sz w:val="53"/>
        </w:rPr>
        <w:t>Clitheroe u3a</w:t>
      </w:r>
    </w:p>
    <w:p w14:paraId="250E36B8" w14:textId="77777777" w:rsidR="00D63C28" w:rsidRDefault="00D63C28">
      <w:pPr>
        <w:spacing w:after="0"/>
        <w:ind w:left="-5" w:right="7086" w:hanging="10"/>
      </w:pPr>
    </w:p>
    <w:tbl>
      <w:tblPr>
        <w:tblStyle w:val="TableGrid"/>
        <w:tblW w:w="10466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4706"/>
      </w:tblGrid>
      <w:tr w:rsidR="00BA4C70" w14:paraId="11CA9697" w14:textId="77777777">
        <w:trPr>
          <w:trHeight w:val="427"/>
        </w:trPr>
        <w:tc>
          <w:tcPr>
            <w:tcW w:w="57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D55E8E4" w14:textId="77777777" w:rsidR="00BA4C70" w:rsidRPr="00DF26BB" w:rsidRDefault="00BA4C70">
            <w:pPr>
              <w:rPr>
                <w:b/>
                <w:bCs/>
                <w:sz w:val="24"/>
              </w:rPr>
            </w:pPr>
            <w:r w:rsidRPr="00DF26BB">
              <w:rPr>
                <w:b/>
                <w:bCs/>
                <w:sz w:val="24"/>
              </w:rPr>
              <w:t>Name</w:t>
            </w:r>
            <w:r w:rsidR="00DF26BB">
              <w:rPr>
                <w:b/>
                <w:bCs/>
                <w:sz w:val="24"/>
              </w:rPr>
              <w:t>:</w:t>
            </w:r>
            <w:r w:rsidR="00646DDE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47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D44792" w14:textId="77777777" w:rsidR="00BA4C70" w:rsidRPr="00DF26BB" w:rsidRDefault="00BA4C70">
            <w:pPr>
              <w:rPr>
                <w:sz w:val="24"/>
              </w:rPr>
            </w:pPr>
          </w:p>
        </w:tc>
      </w:tr>
      <w:tr w:rsidR="00D63C28" w14:paraId="2BA67E37" w14:textId="77777777">
        <w:trPr>
          <w:trHeight w:val="427"/>
        </w:trPr>
        <w:tc>
          <w:tcPr>
            <w:tcW w:w="57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FFDD93" w14:textId="77777777" w:rsidR="00D63C28" w:rsidRPr="00DF26BB" w:rsidRDefault="00937AFB">
            <w:pPr>
              <w:rPr>
                <w:sz w:val="24"/>
              </w:rPr>
            </w:pPr>
            <w:r w:rsidRPr="00DF26BB">
              <w:rPr>
                <w:b/>
                <w:bCs/>
                <w:sz w:val="24"/>
              </w:rPr>
              <w:t>Email</w:t>
            </w:r>
            <w:r w:rsidRPr="00DF26BB">
              <w:rPr>
                <w:sz w:val="24"/>
              </w:rPr>
              <w:t>:</w:t>
            </w:r>
          </w:p>
        </w:tc>
        <w:tc>
          <w:tcPr>
            <w:tcW w:w="47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9E40527" w14:textId="77777777" w:rsidR="00D63C28" w:rsidRPr="00DF26BB" w:rsidRDefault="00937AFB">
            <w:pPr>
              <w:rPr>
                <w:sz w:val="24"/>
              </w:rPr>
            </w:pPr>
            <w:r w:rsidRPr="00DF26BB">
              <w:rPr>
                <w:b/>
                <w:bCs/>
                <w:sz w:val="24"/>
              </w:rPr>
              <w:t>Telephone</w:t>
            </w:r>
            <w:r w:rsidRPr="00DF26BB">
              <w:rPr>
                <w:sz w:val="24"/>
              </w:rPr>
              <w:t>:</w:t>
            </w:r>
            <w:r w:rsidR="00C827A2" w:rsidRPr="00DF26BB">
              <w:rPr>
                <w:sz w:val="24"/>
              </w:rPr>
              <w:t xml:space="preserve"> </w:t>
            </w:r>
          </w:p>
        </w:tc>
      </w:tr>
    </w:tbl>
    <w:p w14:paraId="2D44BDAD" w14:textId="77777777" w:rsidR="00D63C28" w:rsidRPr="00C827A2" w:rsidRDefault="00937AFB">
      <w:pPr>
        <w:spacing w:after="0"/>
        <w:rPr>
          <w:sz w:val="24"/>
        </w:rPr>
      </w:pPr>
      <w:r w:rsidRPr="00C827A2">
        <w:rPr>
          <w:sz w:val="24"/>
        </w:rPr>
        <w:t>Give the total for each claim, event or visit below, with the details if applicable overleaf.</w:t>
      </w:r>
    </w:p>
    <w:p w14:paraId="412D6A71" w14:textId="77777777" w:rsidR="00D63C28" w:rsidRPr="00C827A2" w:rsidRDefault="00937AFB">
      <w:pPr>
        <w:spacing w:after="172"/>
        <w:ind w:left="-5" w:hanging="10"/>
        <w:rPr>
          <w:b/>
          <w:sz w:val="24"/>
        </w:rPr>
      </w:pPr>
      <w:r w:rsidRPr="00C827A2">
        <w:rPr>
          <w:b/>
          <w:sz w:val="24"/>
        </w:rPr>
        <w:t>Attach all receipts to the back of the form.  Claim must be authorised and signed before submission.</w:t>
      </w:r>
    </w:p>
    <w:tbl>
      <w:tblPr>
        <w:tblStyle w:val="TableGrid"/>
        <w:tblW w:w="10458" w:type="dxa"/>
        <w:tblInd w:w="5" w:type="dxa"/>
        <w:tblCellMar>
          <w:left w:w="147" w:type="dxa"/>
          <w:bottom w:w="54" w:type="dxa"/>
          <w:right w:w="201" w:type="dxa"/>
        </w:tblCellMar>
        <w:tblLook w:val="04A0" w:firstRow="1" w:lastRow="0" w:firstColumn="1" w:lastColumn="0" w:noHBand="0" w:noVBand="1"/>
      </w:tblPr>
      <w:tblGrid>
        <w:gridCol w:w="1397"/>
        <w:gridCol w:w="5268"/>
        <w:gridCol w:w="857"/>
        <w:gridCol w:w="849"/>
        <w:gridCol w:w="2087"/>
      </w:tblGrid>
      <w:tr w:rsidR="00D63C28" w14:paraId="29CA67BB" w14:textId="77777777" w:rsidTr="00E703D8">
        <w:trPr>
          <w:trHeight w:val="1019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4DAA" w14:textId="77777777" w:rsidR="00D63C28" w:rsidRPr="00C827A2" w:rsidRDefault="00C827A2">
            <w:pPr>
              <w:ind w:left="23"/>
              <w:rPr>
                <w:b/>
                <w:sz w:val="24"/>
              </w:rPr>
            </w:pPr>
            <w:r w:rsidRPr="00C827A2">
              <w:rPr>
                <w:b/>
                <w:sz w:val="24"/>
              </w:rPr>
              <w:t>Date of meeting/ event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39B7" w14:textId="77777777" w:rsidR="00D63C28" w:rsidRPr="00C827A2" w:rsidRDefault="00937AFB">
            <w:pPr>
              <w:ind w:left="23"/>
              <w:rPr>
                <w:b/>
                <w:sz w:val="24"/>
              </w:rPr>
            </w:pPr>
            <w:r w:rsidRPr="00C827A2">
              <w:rPr>
                <w:b/>
                <w:sz w:val="24"/>
              </w:rPr>
              <w:t xml:space="preserve">Details </w:t>
            </w:r>
          </w:p>
          <w:p w14:paraId="0283FBD9" w14:textId="77777777" w:rsidR="00D63C28" w:rsidRPr="00C827A2" w:rsidRDefault="00937AFB">
            <w:pPr>
              <w:ind w:left="23"/>
              <w:rPr>
                <w:b/>
                <w:sz w:val="24"/>
              </w:rPr>
            </w:pPr>
            <w:r w:rsidRPr="00C827A2">
              <w:rPr>
                <w:b/>
                <w:sz w:val="24"/>
              </w:rPr>
              <w:t>Use one line per meeting (total cost) – detail overleaf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1698F" w14:textId="77777777" w:rsidR="00D63C28" w:rsidRPr="00C827A2" w:rsidRDefault="00937AFB">
            <w:pPr>
              <w:spacing w:after="33"/>
              <w:ind w:left="23"/>
              <w:rPr>
                <w:b/>
                <w:sz w:val="24"/>
              </w:rPr>
            </w:pPr>
            <w:r w:rsidRPr="00C827A2">
              <w:rPr>
                <w:b/>
                <w:sz w:val="24"/>
              </w:rPr>
              <w:t>Total</w:t>
            </w:r>
          </w:p>
          <w:p w14:paraId="601B4F7E" w14:textId="77777777" w:rsidR="00D63C28" w:rsidRPr="00C827A2" w:rsidRDefault="00937AFB">
            <w:pPr>
              <w:ind w:left="23"/>
              <w:rPr>
                <w:b/>
                <w:sz w:val="24"/>
              </w:rPr>
            </w:pPr>
            <w:r w:rsidRPr="00C827A2">
              <w:rPr>
                <w:b/>
                <w:sz w:val="24"/>
              </w:rPr>
              <w:t>£</w:t>
            </w:r>
          </w:p>
        </w:tc>
        <w:tc>
          <w:tcPr>
            <w:tcW w:w="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C57CA1" w14:textId="77777777" w:rsidR="00BD6851" w:rsidRDefault="00BD6851">
            <w:pPr>
              <w:rPr>
                <w:b/>
                <w:sz w:val="24"/>
              </w:rPr>
            </w:pPr>
          </w:p>
          <w:p w14:paraId="3D4AD686" w14:textId="77777777" w:rsidR="00BD6851" w:rsidRDefault="00BD6851">
            <w:pPr>
              <w:rPr>
                <w:b/>
                <w:sz w:val="24"/>
              </w:rPr>
            </w:pPr>
          </w:p>
          <w:p w14:paraId="7B14A8B2" w14:textId="77777777" w:rsidR="00BD6851" w:rsidRDefault="00BD68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  <w:p w14:paraId="6298A295" w14:textId="77777777" w:rsidR="00D63C28" w:rsidRPr="00C827A2" w:rsidRDefault="00D63C28">
            <w:pPr>
              <w:rPr>
                <w:b/>
                <w:sz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19F4" w14:textId="77777777" w:rsidR="00D63C28" w:rsidRPr="00C827A2" w:rsidRDefault="00937AFB">
            <w:pPr>
              <w:ind w:left="23"/>
              <w:rPr>
                <w:b/>
                <w:sz w:val="24"/>
              </w:rPr>
            </w:pPr>
            <w:r w:rsidRPr="00C827A2">
              <w:rPr>
                <w:b/>
                <w:sz w:val="24"/>
              </w:rPr>
              <w:t>For office use</w:t>
            </w:r>
          </w:p>
        </w:tc>
      </w:tr>
      <w:tr w:rsidR="00D63C28" w14:paraId="1E627A4C" w14:textId="77777777" w:rsidTr="00E703D8">
        <w:trPr>
          <w:trHeight w:val="499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2C5A" w14:textId="77777777" w:rsidR="00D63C28" w:rsidRPr="006F6E4E" w:rsidRDefault="00D63C28">
            <w:pPr>
              <w:rPr>
                <w:sz w:val="24"/>
              </w:rPr>
            </w:pP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541C" w14:textId="77777777" w:rsidR="001036F5" w:rsidRPr="006F6E4E" w:rsidRDefault="001036F5">
            <w:pPr>
              <w:rPr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80BA" w14:textId="77777777" w:rsidR="00D63C28" w:rsidRPr="006F6E4E" w:rsidRDefault="00D63C28">
            <w:pPr>
              <w:rPr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2F25" w14:textId="77777777" w:rsidR="00D63C28" w:rsidRDefault="00D63C28"/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7488" w14:textId="77777777" w:rsidR="00D63C28" w:rsidRDefault="00D63C28"/>
        </w:tc>
      </w:tr>
      <w:tr w:rsidR="00D63C28" w14:paraId="50CF7D28" w14:textId="77777777" w:rsidTr="00E703D8">
        <w:trPr>
          <w:trHeight w:val="499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76DF" w14:textId="77777777" w:rsidR="00D63C28" w:rsidRDefault="00D63C28"/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2ADF" w14:textId="77777777" w:rsidR="00D63C28" w:rsidRDefault="00D63C28"/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6907" w14:textId="77777777" w:rsidR="00D63C28" w:rsidRDefault="00D63C28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1E57" w14:textId="77777777" w:rsidR="00D63C28" w:rsidRDefault="00D63C28"/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BF8F" w14:textId="77777777" w:rsidR="00D63C28" w:rsidRDefault="00D63C28"/>
        </w:tc>
      </w:tr>
      <w:tr w:rsidR="00D63C28" w14:paraId="3173B7E9" w14:textId="77777777" w:rsidTr="00E703D8">
        <w:trPr>
          <w:trHeight w:val="499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47D0" w14:textId="77777777" w:rsidR="00D63C28" w:rsidRDefault="00D63C28"/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E010" w14:textId="77777777" w:rsidR="00D63C28" w:rsidRDefault="00D63C28"/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9610" w14:textId="77777777" w:rsidR="00D63C28" w:rsidRDefault="00D63C28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ABE6" w14:textId="77777777" w:rsidR="00D63C28" w:rsidRDefault="00D63C28"/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3FFD" w14:textId="77777777" w:rsidR="00D63C28" w:rsidRDefault="00D63C28"/>
        </w:tc>
      </w:tr>
      <w:tr w:rsidR="00D63C28" w14:paraId="32EA345E" w14:textId="77777777" w:rsidTr="00E703D8">
        <w:trPr>
          <w:trHeight w:val="499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27CE" w14:textId="77777777" w:rsidR="00D63C28" w:rsidRDefault="00D63C28"/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F296" w14:textId="77777777" w:rsidR="00D63C28" w:rsidRDefault="00D63C28"/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3BCA" w14:textId="77777777" w:rsidR="00D63C28" w:rsidRDefault="00D63C28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58F3" w14:textId="77777777" w:rsidR="00D63C28" w:rsidRDefault="00D63C28"/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2E54" w14:textId="77777777" w:rsidR="00D63C28" w:rsidRDefault="00D63C28"/>
        </w:tc>
      </w:tr>
      <w:tr w:rsidR="00D63C28" w14:paraId="3D4A1404" w14:textId="77777777" w:rsidTr="00E703D8">
        <w:trPr>
          <w:trHeight w:val="499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CA8C" w14:textId="77777777" w:rsidR="00D63C28" w:rsidRDefault="00D63C28"/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32E1" w14:textId="77777777" w:rsidR="00D63C28" w:rsidRDefault="00D63C28"/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A94C" w14:textId="77777777" w:rsidR="00D63C28" w:rsidRDefault="00D63C28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8DFE" w14:textId="77777777" w:rsidR="00D63C28" w:rsidRDefault="00D63C28"/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2AC2" w14:textId="77777777" w:rsidR="00D63C28" w:rsidRDefault="00D63C28"/>
        </w:tc>
      </w:tr>
      <w:tr w:rsidR="00D63C28" w14:paraId="4854E804" w14:textId="77777777" w:rsidTr="00E703D8">
        <w:trPr>
          <w:trHeight w:val="499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B87D" w14:textId="77777777" w:rsidR="00D63C28" w:rsidRDefault="00D63C28"/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87DA" w14:textId="77777777" w:rsidR="00D63C28" w:rsidRDefault="00D63C28"/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7402" w14:textId="77777777" w:rsidR="00D63C28" w:rsidRDefault="00D63C28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6B4E" w14:textId="77777777" w:rsidR="00D63C28" w:rsidRDefault="00D63C28"/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95D5" w14:textId="77777777" w:rsidR="00D63C28" w:rsidRDefault="00D63C28"/>
        </w:tc>
      </w:tr>
      <w:tr w:rsidR="00D63C28" w14:paraId="013923D7" w14:textId="77777777" w:rsidTr="00E703D8">
        <w:trPr>
          <w:trHeight w:val="499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5C0E9" w14:textId="77777777" w:rsidR="00D63C28" w:rsidRPr="007708E0" w:rsidRDefault="00D63C28">
            <w:pPr>
              <w:ind w:left="23"/>
              <w:rPr>
                <w:sz w:val="24"/>
              </w:rPr>
            </w:pP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69439" w14:textId="77777777" w:rsidR="00D63C28" w:rsidRPr="00B47916" w:rsidRDefault="00D63C28" w:rsidP="00B47916">
            <w:pPr>
              <w:rPr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FFA3" w14:textId="77777777" w:rsidR="00D63C28" w:rsidRDefault="00D63C28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DB26" w14:textId="77777777" w:rsidR="00D63C28" w:rsidRDefault="00D63C28"/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F1F6" w14:textId="77777777" w:rsidR="00D63C28" w:rsidRDefault="00D63C28"/>
        </w:tc>
      </w:tr>
      <w:tr w:rsidR="00D63C28" w14:paraId="3BBFCAC4" w14:textId="77777777" w:rsidTr="0058698B">
        <w:trPr>
          <w:trHeight w:val="575"/>
        </w:trPr>
        <w:tc>
          <w:tcPr>
            <w:tcW w:w="13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20AECC" w14:textId="77777777" w:rsidR="00D63C28" w:rsidRDefault="00D63C28"/>
        </w:tc>
        <w:tc>
          <w:tcPr>
            <w:tcW w:w="5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DE8AB8" w14:textId="77777777" w:rsidR="00D63C28" w:rsidRPr="00DF26BB" w:rsidRDefault="00937AFB">
            <w:pPr>
              <w:ind w:right="159"/>
              <w:jc w:val="right"/>
              <w:rPr>
                <w:sz w:val="24"/>
              </w:rPr>
            </w:pPr>
            <w:r w:rsidRPr="00DF26BB">
              <w:rPr>
                <w:b/>
                <w:sz w:val="24"/>
              </w:rPr>
              <w:t xml:space="preserve">Grand Total </w:t>
            </w:r>
            <w:r w:rsidRPr="00DF26BB">
              <w:rPr>
                <w:sz w:val="24"/>
              </w:rPr>
              <w:t>( Do not leave blank)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AC8B" w14:textId="77777777" w:rsidR="00D63C28" w:rsidRDefault="00D63C28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1DC0" w14:textId="77777777" w:rsidR="00D63C28" w:rsidRDefault="00D63C28"/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0CA4" w14:textId="77777777" w:rsidR="00D63C28" w:rsidRDefault="00D63C28"/>
        </w:tc>
      </w:tr>
    </w:tbl>
    <w:p w14:paraId="47D29D37" w14:textId="77777777" w:rsidR="00DC6654" w:rsidRDefault="00DC6654">
      <w:pPr>
        <w:tabs>
          <w:tab w:val="center" w:pos="7402"/>
        </w:tabs>
        <w:spacing w:after="0"/>
        <w:rPr>
          <w:b/>
          <w:sz w:val="16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7508"/>
        <w:gridCol w:w="2948"/>
      </w:tblGrid>
      <w:tr w:rsidR="00DC6654" w14:paraId="2EBEB561" w14:textId="77777777" w:rsidTr="00DC6654">
        <w:tc>
          <w:tcPr>
            <w:tcW w:w="7508" w:type="dxa"/>
          </w:tcPr>
          <w:p w14:paraId="75E622EA" w14:textId="77777777" w:rsidR="00DC6654" w:rsidRDefault="00DC6654">
            <w:pPr>
              <w:tabs>
                <w:tab w:val="center" w:pos="7402"/>
              </w:tabs>
              <w:rPr>
                <w:b/>
                <w:sz w:val="24"/>
              </w:rPr>
            </w:pPr>
            <w:r w:rsidRPr="00D569B1">
              <w:rPr>
                <w:b/>
                <w:sz w:val="24"/>
              </w:rPr>
              <w:t>Signed by Claimant</w:t>
            </w:r>
          </w:p>
          <w:p w14:paraId="18D66658" w14:textId="77777777" w:rsidR="00D569B1" w:rsidRPr="00D569B1" w:rsidRDefault="00D569B1">
            <w:pPr>
              <w:tabs>
                <w:tab w:val="center" w:pos="7402"/>
              </w:tabs>
              <w:rPr>
                <w:b/>
                <w:sz w:val="24"/>
              </w:rPr>
            </w:pPr>
          </w:p>
        </w:tc>
        <w:tc>
          <w:tcPr>
            <w:tcW w:w="2948" w:type="dxa"/>
          </w:tcPr>
          <w:p w14:paraId="7420F0B1" w14:textId="77777777" w:rsidR="00DC6654" w:rsidRPr="00D569B1" w:rsidRDefault="00DC6654">
            <w:pPr>
              <w:tabs>
                <w:tab w:val="center" w:pos="7402"/>
              </w:tabs>
              <w:rPr>
                <w:b/>
                <w:sz w:val="24"/>
              </w:rPr>
            </w:pPr>
            <w:r w:rsidRPr="00D569B1">
              <w:rPr>
                <w:b/>
                <w:sz w:val="24"/>
              </w:rPr>
              <w:t xml:space="preserve">Date </w:t>
            </w:r>
            <w:r w:rsidR="003D6157">
              <w:rPr>
                <w:b/>
                <w:sz w:val="24"/>
              </w:rPr>
              <w:t xml:space="preserve"> </w:t>
            </w:r>
          </w:p>
        </w:tc>
      </w:tr>
      <w:tr w:rsidR="00DC6654" w14:paraId="4AA8967B" w14:textId="77777777" w:rsidTr="00DC6654">
        <w:tc>
          <w:tcPr>
            <w:tcW w:w="7508" w:type="dxa"/>
          </w:tcPr>
          <w:p w14:paraId="65412679" w14:textId="77777777" w:rsidR="00DC6654" w:rsidRDefault="00DC6654">
            <w:pPr>
              <w:tabs>
                <w:tab w:val="center" w:pos="7402"/>
              </w:tabs>
              <w:rPr>
                <w:b/>
                <w:sz w:val="24"/>
              </w:rPr>
            </w:pPr>
            <w:r w:rsidRPr="00D569B1">
              <w:rPr>
                <w:b/>
                <w:sz w:val="24"/>
              </w:rPr>
              <w:t>Authorised</w:t>
            </w:r>
          </w:p>
          <w:p w14:paraId="0F6DE0CD" w14:textId="77777777" w:rsidR="00D569B1" w:rsidRPr="00D569B1" w:rsidRDefault="00D569B1">
            <w:pPr>
              <w:tabs>
                <w:tab w:val="center" w:pos="7402"/>
              </w:tabs>
              <w:rPr>
                <w:b/>
                <w:sz w:val="24"/>
              </w:rPr>
            </w:pPr>
          </w:p>
        </w:tc>
        <w:tc>
          <w:tcPr>
            <w:tcW w:w="2948" w:type="dxa"/>
          </w:tcPr>
          <w:p w14:paraId="0555E115" w14:textId="77777777" w:rsidR="00DC6654" w:rsidRPr="00D569B1" w:rsidRDefault="00D569B1">
            <w:pPr>
              <w:tabs>
                <w:tab w:val="center" w:pos="7402"/>
              </w:tabs>
              <w:rPr>
                <w:b/>
                <w:sz w:val="24"/>
              </w:rPr>
            </w:pPr>
            <w:r w:rsidRPr="00D569B1">
              <w:rPr>
                <w:b/>
                <w:sz w:val="24"/>
              </w:rPr>
              <w:t xml:space="preserve">Date </w:t>
            </w:r>
          </w:p>
        </w:tc>
      </w:tr>
    </w:tbl>
    <w:p w14:paraId="40A1BAD6" w14:textId="77777777" w:rsidR="00D63C28" w:rsidRDefault="00937AFB">
      <w:pPr>
        <w:tabs>
          <w:tab w:val="center" w:pos="7402"/>
        </w:tabs>
        <w:spacing w:after="0"/>
        <w:rPr>
          <w:b/>
          <w:sz w:val="16"/>
        </w:rPr>
      </w:pPr>
      <w:r>
        <w:rPr>
          <w:b/>
          <w:sz w:val="16"/>
        </w:rPr>
        <w:tab/>
      </w:r>
    </w:p>
    <w:tbl>
      <w:tblPr>
        <w:tblStyle w:val="TableGrid0"/>
        <w:tblW w:w="10341" w:type="dxa"/>
        <w:tblLook w:val="04A0" w:firstRow="1" w:lastRow="0" w:firstColumn="1" w:lastColumn="0" w:noHBand="0" w:noVBand="1"/>
      </w:tblPr>
      <w:tblGrid>
        <w:gridCol w:w="2122"/>
        <w:gridCol w:w="3543"/>
        <w:gridCol w:w="1843"/>
        <w:gridCol w:w="2833"/>
      </w:tblGrid>
      <w:tr w:rsidR="00C300DA" w14:paraId="57AE61A7" w14:textId="77777777" w:rsidTr="6CFD6DDF">
        <w:tc>
          <w:tcPr>
            <w:tcW w:w="2122" w:type="dxa"/>
          </w:tcPr>
          <w:p w14:paraId="17896887" w14:textId="77777777" w:rsidR="00C300DA" w:rsidRPr="0034688A" w:rsidRDefault="00C300DA" w:rsidP="00724A71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  <w:r w:rsidRPr="0034688A">
              <w:rPr>
                <w:b/>
                <w:bCs/>
                <w:sz w:val="24"/>
              </w:rPr>
              <w:t>Your bank details</w:t>
            </w:r>
            <w:r w:rsidR="00724A71" w:rsidRPr="0034688A">
              <w:rPr>
                <w:b/>
                <w:bCs/>
                <w:sz w:val="24"/>
              </w:rPr>
              <w:t>:</w:t>
            </w:r>
          </w:p>
        </w:tc>
        <w:tc>
          <w:tcPr>
            <w:tcW w:w="3543" w:type="dxa"/>
          </w:tcPr>
          <w:p w14:paraId="0D7BD325" w14:textId="77777777" w:rsidR="00C300DA" w:rsidRPr="0034688A" w:rsidRDefault="00724A71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  <w:r w:rsidRPr="0034688A">
              <w:rPr>
                <w:b/>
                <w:bCs/>
                <w:sz w:val="24"/>
              </w:rPr>
              <w:t>Account Name</w:t>
            </w:r>
          </w:p>
        </w:tc>
        <w:tc>
          <w:tcPr>
            <w:tcW w:w="1843" w:type="dxa"/>
          </w:tcPr>
          <w:p w14:paraId="625FEC96" w14:textId="77777777" w:rsidR="00C300DA" w:rsidRPr="0034688A" w:rsidRDefault="00724A71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  <w:r w:rsidRPr="0034688A">
              <w:rPr>
                <w:b/>
                <w:bCs/>
                <w:sz w:val="24"/>
              </w:rPr>
              <w:t>Sort Code</w:t>
            </w:r>
          </w:p>
        </w:tc>
        <w:tc>
          <w:tcPr>
            <w:tcW w:w="2833" w:type="dxa"/>
          </w:tcPr>
          <w:p w14:paraId="15040E89" w14:textId="77777777" w:rsidR="00C300DA" w:rsidRPr="0034688A" w:rsidRDefault="00724A71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  <w:r w:rsidRPr="0034688A">
              <w:rPr>
                <w:b/>
                <w:bCs/>
                <w:sz w:val="24"/>
              </w:rPr>
              <w:t>Account Number</w:t>
            </w:r>
          </w:p>
        </w:tc>
      </w:tr>
      <w:tr w:rsidR="001920A9" w14:paraId="1257893A" w14:textId="77777777" w:rsidTr="6CFD6DDF">
        <w:tc>
          <w:tcPr>
            <w:tcW w:w="2122" w:type="dxa"/>
          </w:tcPr>
          <w:p w14:paraId="57E5333C" w14:textId="77777777" w:rsidR="001920A9" w:rsidRDefault="001920A9" w:rsidP="001920A9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</w:p>
          <w:p w14:paraId="0EEB7066" w14:textId="77777777" w:rsidR="001920A9" w:rsidRPr="0034688A" w:rsidRDefault="001920A9" w:rsidP="001920A9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</w:p>
        </w:tc>
        <w:tc>
          <w:tcPr>
            <w:tcW w:w="3543" w:type="dxa"/>
          </w:tcPr>
          <w:p w14:paraId="7943A63C" w14:textId="77777777" w:rsidR="001920A9" w:rsidRPr="00E4030A" w:rsidRDefault="001920A9" w:rsidP="001920A9">
            <w:pPr>
              <w:tabs>
                <w:tab w:val="center" w:pos="7402"/>
              </w:tabs>
              <w:rPr>
                <w:sz w:val="24"/>
              </w:rPr>
            </w:pPr>
          </w:p>
        </w:tc>
        <w:tc>
          <w:tcPr>
            <w:tcW w:w="1843" w:type="dxa"/>
          </w:tcPr>
          <w:p w14:paraId="334D39F1" w14:textId="77777777" w:rsidR="001920A9" w:rsidRPr="00E4030A" w:rsidRDefault="001920A9" w:rsidP="001920A9">
            <w:pPr>
              <w:tabs>
                <w:tab w:val="center" w:pos="7402"/>
              </w:tabs>
              <w:rPr>
                <w:sz w:val="24"/>
              </w:rPr>
            </w:pPr>
          </w:p>
        </w:tc>
        <w:tc>
          <w:tcPr>
            <w:tcW w:w="2833" w:type="dxa"/>
          </w:tcPr>
          <w:p w14:paraId="34B4ACD7" w14:textId="77777777" w:rsidR="001920A9" w:rsidRPr="00E4030A" w:rsidRDefault="001920A9" w:rsidP="001920A9">
            <w:pPr>
              <w:tabs>
                <w:tab w:val="center" w:pos="7402"/>
              </w:tabs>
              <w:rPr>
                <w:sz w:val="24"/>
              </w:rPr>
            </w:pPr>
          </w:p>
        </w:tc>
      </w:tr>
      <w:tr w:rsidR="009D0E74" w14:paraId="66533B25" w14:textId="77777777" w:rsidTr="6CFD6DDF">
        <w:tc>
          <w:tcPr>
            <w:tcW w:w="2122" w:type="dxa"/>
          </w:tcPr>
          <w:p w14:paraId="433836BC" w14:textId="77777777" w:rsidR="009D0E74" w:rsidRPr="0034688A" w:rsidRDefault="009D0E74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</w:p>
        </w:tc>
        <w:tc>
          <w:tcPr>
            <w:tcW w:w="3543" w:type="dxa"/>
          </w:tcPr>
          <w:p w14:paraId="5E989AC5" w14:textId="77777777" w:rsidR="009D0E74" w:rsidRDefault="009D0E74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</w:p>
          <w:p w14:paraId="1F76548E" w14:textId="77777777" w:rsidR="0034688A" w:rsidRPr="0034688A" w:rsidRDefault="0034688A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</w:p>
        </w:tc>
        <w:tc>
          <w:tcPr>
            <w:tcW w:w="1843" w:type="dxa"/>
          </w:tcPr>
          <w:p w14:paraId="19968F06" w14:textId="77777777" w:rsidR="009D0E74" w:rsidRPr="0034688A" w:rsidRDefault="009D0E74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</w:p>
        </w:tc>
        <w:tc>
          <w:tcPr>
            <w:tcW w:w="2833" w:type="dxa"/>
          </w:tcPr>
          <w:p w14:paraId="3FF99EF0" w14:textId="77777777" w:rsidR="009D0E74" w:rsidRPr="0034688A" w:rsidRDefault="009D0E74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</w:p>
        </w:tc>
      </w:tr>
      <w:tr w:rsidR="009D0E74" w14:paraId="708C4A35" w14:textId="77777777" w:rsidTr="6CFD6DDF">
        <w:tc>
          <w:tcPr>
            <w:tcW w:w="2122" w:type="dxa"/>
          </w:tcPr>
          <w:p w14:paraId="2210F21B" w14:textId="77777777" w:rsidR="009D0E74" w:rsidRPr="0034688A" w:rsidRDefault="009D0E74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  <w:r w:rsidRPr="0034688A">
              <w:rPr>
                <w:b/>
                <w:bCs/>
                <w:sz w:val="24"/>
              </w:rPr>
              <w:t>For Office use:</w:t>
            </w:r>
          </w:p>
        </w:tc>
        <w:tc>
          <w:tcPr>
            <w:tcW w:w="3543" w:type="dxa"/>
          </w:tcPr>
          <w:p w14:paraId="7F24AC5A" w14:textId="77777777" w:rsidR="009D0E74" w:rsidRPr="0034688A" w:rsidRDefault="00477EDD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  <w:r w:rsidRPr="0034688A">
              <w:rPr>
                <w:b/>
                <w:bCs/>
                <w:sz w:val="24"/>
              </w:rPr>
              <w:t>Date paid</w:t>
            </w:r>
          </w:p>
        </w:tc>
        <w:tc>
          <w:tcPr>
            <w:tcW w:w="1843" w:type="dxa"/>
          </w:tcPr>
          <w:p w14:paraId="3CF501E4" w14:textId="77777777" w:rsidR="009D0E74" w:rsidRPr="0034688A" w:rsidRDefault="00477EDD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  <w:r w:rsidRPr="0034688A">
              <w:rPr>
                <w:b/>
                <w:bCs/>
                <w:sz w:val="24"/>
              </w:rPr>
              <w:t>BACS/ Cheque</w:t>
            </w:r>
          </w:p>
        </w:tc>
        <w:tc>
          <w:tcPr>
            <w:tcW w:w="2833" w:type="dxa"/>
          </w:tcPr>
          <w:p w14:paraId="1E5651C9" w14:textId="77777777" w:rsidR="009D0E74" w:rsidRPr="0034688A" w:rsidRDefault="00477EDD">
            <w:pPr>
              <w:tabs>
                <w:tab w:val="center" w:pos="7402"/>
              </w:tabs>
              <w:rPr>
                <w:b/>
                <w:bCs/>
                <w:sz w:val="24"/>
              </w:rPr>
            </w:pPr>
            <w:r w:rsidRPr="0034688A">
              <w:rPr>
                <w:b/>
                <w:bCs/>
                <w:sz w:val="24"/>
              </w:rPr>
              <w:t>Payment made</w:t>
            </w:r>
          </w:p>
        </w:tc>
      </w:tr>
      <w:tr w:rsidR="009D0E74" w14:paraId="154F991B" w14:textId="77777777" w:rsidTr="6CFD6DDF">
        <w:trPr>
          <w:trHeight w:val="300"/>
        </w:trPr>
        <w:tc>
          <w:tcPr>
            <w:tcW w:w="2122" w:type="dxa"/>
          </w:tcPr>
          <w:p w14:paraId="5107CA50" w14:textId="77777777" w:rsidR="009D0E74" w:rsidRDefault="009D0E74">
            <w:pPr>
              <w:tabs>
                <w:tab w:val="center" w:pos="7402"/>
              </w:tabs>
            </w:pPr>
          </w:p>
        </w:tc>
        <w:tc>
          <w:tcPr>
            <w:tcW w:w="3543" w:type="dxa"/>
          </w:tcPr>
          <w:p w14:paraId="32E95108" w14:textId="77777777" w:rsidR="009D0E74" w:rsidRDefault="009D0E74">
            <w:pPr>
              <w:tabs>
                <w:tab w:val="center" w:pos="7402"/>
              </w:tabs>
            </w:pPr>
          </w:p>
          <w:p w14:paraId="3BD65DF3" w14:textId="77777777" w:rsidR="0034688A" w:rsidRDefault="0034688A">
            <w:pPr>
              <w:tabs>
                <w:tab w:val="center" w:pos="7402"/>
              </w:tabs>
            </w:pPr>
          </w:p>
        </w:tc>
        <w:tc>
          <w:tcPr>
            <w:tcW w:w="1843" w:type="dxa"/>
          </w:tcPr>
          <w:p w14:paraId="29DEF60A" w14:textId="77777777" w:rsidR="009D0E74" w:rsidRDefault="009D0E74">
            <w:pPr>
              <w:tabs>
                <w:tab w:val="center" w:pos="7402"/>
              </w:tabs>
            </w:pPr>
          </w:p>
        </w:tc>
        <w:tc>
          <w:tcPr>
            <w:tcW w:w="2833" w:type="dxa"/>
          </w:tcPr>
          <w:p w14:paraId="6991B167" w14:textId="77777777" w:rsidR="009D0E74" w:rsidRDefault="009D0E74">
            <w:pPr>
              <w:tabs>
                <w:tab w:val="center" w:pos="7402"/>
              </w:tabs>
            </w:pPr>
          </w:p>
        </w:tc>
      </w:tr>
    </w:tbl>
    <w:p w14:paraId="29B16EBC" w14:textId="77777777" w:rsidR="00D63C28" w:rsidRDefault="00D63C28" w:rsidP="00D10B90">
      <w:pPr>
        <w:spacing w:after="3"/>
      </w:pPr>
    </w:p>
    <w:sectPr w:rsidR="00D63C28">
      <w:footerReference w:type="default" r:id="rId7"/>
      <w:pgSz w:w="11906" w:h="16838"/>
      <w:pgMar w:top="693" w:right="720" w:bottom="1085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790941" w14:textId="77777777" w:rsidR="0005574B" w:rsidRDefault="0005574B" w:rsidP="00152444">
      <w:pPr>
        <w:spacing w:after="0" w:line="240" w:lineRule="auto"/>
      </w:pPr>
      <w:r>
        <w:separator/>
      </w:r>
    </w:p>
  </w:endnote>
  <w:endnote w:type="continuationSeparator" w:id="0">
    <w:p w14:paraId="223FAFCB" w14:textId="77777777" w:rsidR="0005574B" w:rsidRDefault="0005574B" w:rsidP="00152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ADCA1F" w14:textId="77777777" w:rsidR="007E256A" w:rsidRPr="005B3B15" w:rsidRDefault="006D764D">
    <w:pPr>
      <w:pStyle w:val="Footer"/>
      <w:rPr>
        <w:color w:val="215E99" w:themeColor="text2" w:themeTint="BF"/>
      </w:rPr>
    </w:pPr>
    <w:r w:rsidRPr="005B3B15">
      <w:rPr>
        <w:color w:val="215E99" w:themeColor="text2" w:themeTint="BF"/>
      </w:rPr>
      <w:t>Clitheroe u3a Registered Charity number 10082254</w:t>
    </w:r>
  </w:p>
  <w:p w14:paraId="0D2FBFE9" w14:textId="77777777" w:rsidR="007E256A" w:rsidRDefault="007E25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5A6EB0" w14:textId="77777777" w:rsidR="0005574B" w:rsidRDefault="0005574B" w:rsidP="00152444">
      <w:pPr>
        <w:spacing w:after="0" w:line="240" w:lineRule="auto"/>
      </w:pPr>
      <w:r>
        <w:separator/>
      </w:r>
    </w:p>
  </w:footnote>
  <w:footnote w:type="continuationSeparator" w:id="0">
    <w:p w14:paraId="2742DA16" w14:textId="77777777" w:rsidR="0005574B" w:rsidRDefault="0005574B" w:rsidP="00152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E5DFD"/>
    <w:multiLevelType w:val="hybridMultilevel"/>
    <w:tmpl w:val="9DFEC546"/>
    <w:lvl w:ilvl="0" w:tplc="16FE577C">
      <w:start w:val="20"/>
      <w:numFmt w:val="bullet"/>
      <w:lvlText w:val=""/>
      <w:lvlJc w:val="left"/>
      <w:pPr>
        <w:ind w:left="383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num w:numId="1" w16cid:durableId="8677626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0"/>
    <w:rsid w:val="0005574B"/>
    <w:rsid w:val="000B584B"/>
    <w:rsid w:val="000C6E0C"/>
    <w:rsid w:val="00101A6B"/>
    <w:rsid w:val="001036F5"/>
    <w:rsid w:val="00122A48"/>
    <w:rsid w:val="00152444"/>
    <w:rsid w:val="00167B2F"/>
    <w:rsid w:val="00170ECE"/>
    <w:rsid w:val="001920A9"/>
    <w:rsid w:val="001D1B35"/>
    <w:rsid w:val="001D7298"/>
    <w:rsid w:val="0022550F"/>
    <w:rsid w:val="00330118"/>
    <w:rsid w:val="0034688A"/>
    <w:rsid w:val="00371585"/>
    <w:rsid w:val="003A504D"/>
    <w:rsid w:val="003B1CCC"/>
    <w:rsid w:val="003D0680"/>
    <w:rsid w:val="003D6157"/>
    <w:rsid w:val="003E7653"/>
    <w:rsid w:val="00435A48"/>
    <w:rsid w:val="00451978"/>
    <w:rsid w:val="00477EDD"/>
    <w:rsid w:val="0050347A"/>
    <w:rsid w:val="0058698B"/>
    <w:rsid w:val="005A0252"/>
    <w:rsid w:val="005B2E0D"/>
    <w:rsid w:val="005B3B15"/>
    <w:rsid w:val="00610EEA"/>
    <w:rsid w:val="00646DDE"/>
    <w:rsid w:val="00676067"/>
    <w:rsid w:val="006A4B4F"/>
    <w:rsid w:val="006D31D9"/>
    <w:rsid w:val="006D764D"/>
    <w:rsid w:val="006E275E"/>
    <w:rsid w:val="006F6E4E"/>
    <w:rsid w:val="0070153B"/>
    <w:rsid w:val="00720910"/>
    <w:rsid w:val="00724A71"/>
    <w:rsid w:val="00734699"/>
    <w:rsid w:val="00753AD0"/>
    <w:rsid w:val="007708E0"/>
    <w:rsid w:val="00790070"/>
    <w:rsid w:val="007A14E4"/>
    <w:rsid w:val="007A76D0"/>
    <w:rsid w:val="007D651C"/>
    <w:rsid w:val="007E256A"/>
    <w:rsid w:val="007F67AC"/>
    <w:rsid w:val="00865AC2"/>
    <w:rsid w:val="008666BB"/>
    <w:rsid w:val="00892D1D"/>
    <w:rsid w:val="008A527A"/>
    <w:rsid w:val="008D1021"/>
    <w:rsid w:val="008F61C9"/>
    <w:rsid w:val="00937AFB"/>
    <w:rsid w:val="00945A70"/>
    <w:rsid w:val="00957DFB"/>
    <w:rsid w:val="00961BE4"/>
    <w:rsid w:val="00963D76"/>
    <w:rsid w:val="00964766"/>
    <w:rsid w:val="009A7832"/>
    <w:rsid w:val="009B3273"/>
    <w:rsid w:val="009D0E74"/>
    <w:rsid w:val="009E5EE0"/>
    <w:rsid w:val="00A01507"/>
    <w:rsid w:val="00A060B0"/>
    <w:rsid w:val="00A7340F"/>
    <w:rsid w:val="00A91F1E"/>
    <w:rsid w:val="00A93CB2"/>
    <w:rsid w:val="00A96BC4"/>
    <w:rsid w:val="00AA2970"/>
    <w:rsid w:val="00AA7517"/>
    <w:rsid w:val="00AD7596"/>
    <w:rsid w:val="00AE5DE4"/>
    <w:rsid w:val="00AF4812"/>
    <w:rsid w:val="00B2202F"/>
    <w:rsid w:val="00B47916"/>
    <w:rsid w:val="00B91674"/>
    <w:rsid w:val="00B92161"/>
    <w:rsid w:val="00BA4C70"/>
    <w:rsid w:val="00BD6851"/>
    <w:rsid w:val="00BE0E52"/>
    <w:rsid w:val="00BF4541"/>
    <w:rsid w:val="00C300DA"/>
    <w:rsid w:val="00C31FA6"/>
    <w:rsid w:val="00C36C13"/>
    <w:rsid w:val="00C47EC5"/>
    <w:rsid w:val="00C72FDA"/>
    <w:rsid w:val="00C827A2"/>
    <w:rsid w:val="00C90B52"/>
    <w:rsid w:val="00D10B90"/>
    <w:rsid w:val="00D20C74"/>
    <w:rsid w:val="00D569B1"/>
    <w:rsid w:val="00D63C28"/>
    <w:rsid w:val="00DC5E7F"/>
    <w:rsid w:val="00DC6654"/>
    <w:rsid w:val="00DF26BB"/>
    <w:rsid w:val="00E20FCA"/>
    <w:rsid w:val="00E4030A"/>
    <w:rsid w:val="00E703D8"/>
    <w:rsid w:val="00F058B7"/>
    <w:rsid w:val="00F23552"/>
    <w:rsid w:val="00F359EF"/>
    <w:rsid w:val="00F57BD9"/>
    <w:rsid w:val="00F746B4"/>
    <w:rsid w:val="00F755CD"/>
    <w:rsid w:val="00FD082F"/>
    <w:rsid w:val="6CFD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E9F5D"/>
  <w15:docId w15:val="{D94E49A9-6515-0243-A0F2-CDC1DCA3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6E2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2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444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52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444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B47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ranktaylor/Library/Containers/com.apple.mail/Data/Library/Mail%20Downloads/C56A33BE-AAF3-4716-8058-FE976768D973/u3a%20Expenses%20Claim%20Form%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u3a Expenses Claim Form 26.dotx</Template>
  <TotalTime>0</TotalTime>
  <Pages>1</Pages>
  <Words>107</Words>
  <Characters>531</Characters>
  <Application>Microsoft Office Word</Application>
  <DocSecurity>0</DocSecurity>
  <Lines>10</Lines>
  <Paragraphs>4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Frank Taylor</cp:lastModifiedBy>
  <cp:revision>1</cp:revision>
  <cp:lastPrinted>2025-09-28T11:33:00Z</cp:lastPrinted>
  <dcterms:created xsi:type="dcterms:W3CDTF">2026-09-23T16:51:00Z</dcterms:created>
  <dcterms:modified xsi:type="dcterms:W3CDTF">2026-09-23T16:51:00Z</dcterms:modified>
</cp:coreProperties>
</file>